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665D3" w14:textId="77777777" w:rsidR="00475A2A" w:rsidRDefault="00475A2A" w:rsidP="00475A2A">
      <w:pPr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sz w:val="20"/>
          <w:szCs w:val="20"/>
          <w:lang w:val="en-US"/>
        </w:rPr>
        <w:t xml:space="preserve">                                     </w:t>
      </w:r>
      <w:r w:rsidR="00EC3311">
        <w:rPr>
          <w:rFonts w:ascii="Verdana" w:hAnsi="Verdana" w:cs="Arial"/>
          <w:sz w:val="20"/>
          <w:szCs w:val="20"/>
          <w:lang w:val="en-US"/>
        </w:rPr>
        <w:t xml:space="preserve">                              </w:t>
      </w:r>
      <w:r>
        <w:rPr>
          <w:rFonts w:ascii="Verdana" w:hAnsi="Verdana" w:cs="Arial"/>
          <w:sz w:val="20"/>
          <w:szCs w:val="20"/>
          <w:lang w:val="en-US"/>
        </w:rPr>
        <w:t xml:space="preserve"> </w:t>
      </w:r>
      <w:r w:rsidR="001B71DF">
        <w:rPr>
          <w:rFonts w:ascii="Verdana" w:hAnsi="Verdana" w:cs="Arial"/>
          <w:sz w:val="20"/>
          <w:szCs w:val="20"/>
        </w:rPr>
        <w:t>Ημερομηνία υποβολής</w:t>
      </w:r>
      <w:r w:rsidR="005145A7">
        <w:rPr>
          <w:rFonts w:ascii="Verdana" w:hAnsi="Verdana" w:cs="Arial"/>
          <w:sz w:val="20"/>
          <w:szCs w:val="20"/>
        </w:rPr>
        <w:t>:</w:t>
      </w:r>
    </w:p>
    <w:p w14:paraId="27AD26A5" w14:textId="77777777" w:rsidR="00BE7262" w:rsidRPr="008C26FE" w:rsidRDefault="00475A2A" w:rsidP="00475A2A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  <w:lang w:val="en-US"/>
        </w:rPr>
        <w:t xml:space="preserve">                                    </w:t>
      </w:r>
      <w:r w:rsidR="00EC3311">
        <w:rPr>
          <w:rFonts w:ascii="Verdana" w:hAnsi="Verdana" w:cs="Arial"/>
          <w:sz w:val="20"/>
          <w:szCs w:val="20"/>
          <w:lang w:val="en-US"/>
        </w:rPr>
        <w:t xml:space="preserve">                               </w:t>
      </w:r>
      <w:r w:rsidR="00A77033">
        <w:rPr>
          <w:rFonts w:ascii="Verdana" w:hAnsi="Verdana" w:cs="Arial"/>
          <w:sz w:val="20"/>
          <w:szCs w:val="20"/>
          <w:lang w:val="en-US"/>
        </w:rPr>
        <w:t xml:space="preserve"> </w:t>
      </w:r>
      <w:r w:rsidR="00835E8D">
        <w:rPr>
          <w:rFonts w:ascii="Verdana" w:hAnsi="Verdana" w:cs="Arial"/>
          <w:sz w:val="20"/>
          <w:szCs w:val="20"/>
        </w:rPr>
        <w:t xml:space="preserve">Αριθμός πρωτοκόλλου </w:t>
      </w:r>
    </w:p>
    <w:p w14:paraId="38B05D5C" w14:textId="77777777" w:rsidR="00BE7262" w:rsidRPr="008C26FE" w:rsidRDefault="00BE7262" w:rsidP="008C26FE">
      <w:pPr>
        <w:ind w:left="3600" w:firstLine="720"/>
        <w:jc w:val="center"/>
        <w:rPr>
          <w:rFonts w:ascii="Verdana" w:hAnsi="Verdana" w:cs="Arial"/>
          <w:sz w:val="20"/>
          <w:szCs w:val="20"/>
        </w:rPr>
      </w:pPr>
      <w:r w:rsidRPr="008C26FE">
        <w:rPr>
          <w:rFonts w:ascii="Verdana" w:hAnsi="Verdana" w:cs="Arial"/>
          <w:sz w:val="20"/>
          <w:szCs w:val="20"/>
        </w:rPr>
        <w:t xml:space="preserve">(συμπληρώνεται από τη δομή) </w:t>
      </w:r>
    </w:p>
    <w:p w14:paraId="60FA6EF5" w14:textId="77777777" w:rsidR="00BE7262" w:rsidRPr="008C26FE" w:rsidRDefault="00BE7262" w:rsidP="008C26FE">
      <w:pPr>
        <w:jc w:val="right"/>
        <w:rPr>
          <w:rFonts w:ascii="Verdana" w:hAnsi="Verdana" w:cs="Arial"/>
          <w:sz w:val="20"/>
          <w:szCs w:val="20"/>
        </w:rPr>
      </w:pPr>
    </w:p>
    <w:p w14:paraId="027F935C" w14:textId="77777777" w:rsidR="00BE7262" w:rsidRPr="00A77033" w:rsidRDefault="00BE7262" w:rsidP="00A77033">
      <w:pPr>
        <w:ind w:left="3600" w:firstLine="720"/>
        <w:rPr>
          <w:rFonts w:ascii="Verdana" w:hAnsi="Verdana" w:cs="Arial"/>
          <w:sz w:val="20"/>
          <w:szCs w:val="20"/>
        </w:rPr>
      </w:pPr>
      <w:r w:rsidRPr="00A77033">
        <w:rPr>
          <w:rFonts w:ascii="Verdana" w:hAnsi="Verdana" w:cs="Arial"/>
          <w:b/>
          <w:sz w:val="20"/>
          <w:szCs w:val="20"/>
        </w:rPr>
        <w:t>ΠΡΟΣ:</w:t>
      </w:r>
      <w:r w:rsidR="008C26FE" w:rsidRPr="00A77033">
        <w:rPr>
          <w:rFonts w:ascii="Verdana" w:hAnsi="Verdana" w:cs="Arial"/>
          <w:sz w:val="20"/>
          <w:szCs w:val="20"/>
          <w:lang w:val="en-US"/>
        </w:rPr>
        <w:t xml:space="preserve"> </w:t>
      </w:r>
      <w:r w:rsidRPr="00A77033">
        <w:rPr>
          <w:rFonts w:ascii="Verdana" w:hAnsi="Verdana" w:cs="Arial"/>
          <w:sz w:val="20"/>
          <w:szCs w:val="20"/>
        </w:rPr>
        <w:t xml:space="preserve">Φιλανθρωπικό Σωματείο </w:t>
      </w:r>
    </w:p>
    <w:p w14:paraId="7344E88A" w14:textId="77777777" w:rsidR="00BE7262" w:rsidRPr="00A77033" w:rsidRDefault="00BE7262" w:rsidP="008C26FE">
      <w:pPr>
        <w:jc w:val="right"/>
        <w:rPr>
          <w:rFonts w:ascii="Verdana" w:hAnsi="Verdana" w:cs="Arial"/>
          <w:sz w:val="20"/>
          <w:szCs w:val="20"/>
        </w:rPr>
      </w:pPr>
      <w:r w:rsidRPr="00A77033">
        <w:rPr>
          <w:rFonts w:ascii="Verdana" w:hAnsi="Verdana" w:cs="Arial"/>
          <w:sz w:val="20"/>
          <w:szCs w:val="20"/>
        </w:rPr>
        <w:t xml:space="preserve">«Σύλλογος Μέριμνας Παιδιού Κατερίνης» </w:t>
      </w:r>
    </w:p>
    <w:p w14:paraId="3599F836" w14:textId="77777777" w:rsidR="008C26FE" w:rsidRPr="008C26FE" w:rsidRDefault="00BE7262" w:rsidP="00A77033">
      <w:pPr>
        <w:ind w:left="2160" w:firstLine="720"/>
        <w:jc w:val="center"/>
        <w:rPr>
          <w:rFonts w:ascii="Verdana" w:hAnsi="Verdana" w:cs="Arial"/>
          <w:sz w:val="20"/>
          <w:szCs w:val="20"/>
        </w:rPr>
      </w:pPr>
      <w:r w:rsidRPr="00EB06F9">
        <w:rPr>
          <w:rFonts w:ascii="Verdana" w:hAnsi="Verdana" w:cs="Arial"/>
          <w:sz w:val="20"/>
          <w:szCs w:val="20"/>
        </w:rPr>
        <w:t xml:space="preserve">Ταχ. Δ/νση: </w:t>
      </w:r>
      <w:r w:rsidR="005145A7">
        <w:rPr>
          <w:rFonts w:ascii="Verdana" w:hAnsi="Verdana" w:cs="Arial"/>
          <w:sz w:val="20"/>
          <w:szCs w:val="20"/>
        </w:rPr>
        <w:t>Μύτικα και Ήρας Γωνία</w:t>
      </w:r>
    </w:p>
    <w:p w14:paraId="6ED406C2" w14:textId="77777777" w:rsidR="00BE7262" w:rsidRPr="008C26FE" w:rsidRDefault="00A77033" w:rsidP="00A77033">
      <w:pPr>
        <w:ind w:left="1440"/>
        <w:jc w:val="center"/>
        <w:rPr>
          <w:rFonts w:ascii="Verdana" w:hAnsi="Verdana" w:cs="Arial"/>
          <w:sz w:val="20"/>
          <w:szCs w:val="20"/>
        </w:rPr>
      </w:pPr>
      <w:r w:rsidRPr="00A77033">
        <w:rPr>
          <w:rFonts w:ascii="Verdana" w:hAnsi="Verdana" w:cs="Arial"/>
          <w:sz w:val="20"/>
          <w:szCs w:val="20"/>
        </w:rPr>
        <w:t xml:space="preserve">     </w:t>
      </w:r>
      <w:r w:rsidR="00BE7262" w:rsidRPr="008C26FE">
        <w:rPr>
          <w:rFonts w:ascii="Verdana" w:hAnsi="Verdana" w:cs="Arial"/>
          <w:sz w:val="20"/>
          <w:szCs w:val="20"/>
        </w:rPr>
        <w:t>60134 Κατερίνη</w:t>
      </w:r>
    </w:p>
    <w:p w14:paraId="571423D5" w14:textId="77777777" w:rsidR="008C26FE" w:rsidRPr="008C26FE" w:rsidRDefault="008C26FE" w:rsidP="00A77033">
      <w:pPr>
        <w:ind w:left="1440" w:firstLine="72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Τηλ:. 2351073919</w:t>
      </w:r>
    </w:p>
    <w:p w14:paraId="3AAF76D3" w14:textId="77777777" w:rsidR="00B108C8" w:rsidRPr="008C26FE" w:rsidRDefault="00B108C8" w:rsidP="00A77033">
      <w:pPr>
        <w:ind w:left="1440" w:firstLine="720"/>
        <w:jc w:val="center"/>
        <w:rPr>
          <w:rFonts w:ascii="Verdana" w:hAnsi="Verdana" w:cs="Arial"/>
          <w:sz w:val="20"/>
          <w:szCs w:val="20"/>
        </w:rPr>
      </w:pPr>
      <w:r w:rsidRPr="008C26FE">
        <w:rPr>
          <w:rFonts w:ascii="Verdana" w:hAnsi="Verdana" w:cs="Arial"/>
          <w:sz w:val="20"/>
          <w:szCs w:val="20"/>
        </w:rPr>
        <w:t>Φ</w:t>
      </w:r>
      <w:r w:rsidR="00BE7262" w:rsidRPr="008C26FE">
        <w:rPr>
          <w:rFonts w:ascii="Verdana" w:hAnsi="Verdana" w:cs="Arial"/>
          <w:sz w:val="20"/>
          <w:szCs w:val="20"/>
        </w:rPr>
        <w:t>αξ</w:t>
      </w:r>
      <w:r w:rsidRPr="008C26FE">
        <w:rPr>
          <w:rFonts w:ascii="Verdana" w:hAnsi="Verdana" w:cs="Arial"/>
          <w:sz w:val="20"/>
          <w:szCs w:val="20"/>
        </w:rPr>
        <w:t>: 2351038773</w:t>
      </w:r>
      <w:r w:rsidR="00BE7262" w:rsidRPr="008C26FE">
        <w:rPr>
          <w:rFonts w:ascii="Verdana" w:hAnsi="Verdana" w:cs="Arial"/>
          <w:sz w:val="20"/>
          <w:szCs w:val="20"/>
        </w:rPr>
        <w:t xml:space="preserve"> </w:t>
      </w:r>
    </w:p>
    <w:p w14:paraId="786E4B53" w14:textId="77777777" w:rsidR="00B108C8" w:rsidRPr="008C26FE" w:rsidRDefault="00B108C8" w:rsidP="00A77033">
      <w:pPr>
        <w:ind w:left="2880" w:firstLine="720"/>
        <w:jc w:val="center"/>
        <w:rPr>
          <w:rFonts w:ascii="Verdana" w:hAnsi="Verdana" w:cs="Arial"/>
          <w:sz w:val="20"/>
          <w:szCs w:val="20"/>
        </w:rPr>
      </w:pPr>
      <w:r w:rsidRPr="008C26FE">
        <w:rPr>
          <w:rFonts w:ascii="Verdana" w:hAnsi="Verdana" w:cs="Arial"/>
          <w:sz w:val="20"/>
          <w:szCs w:val="20"/>
          <w:lang w:val="en-US"/>
        </w:rPr>
        <w:t>e</w:t>
      </w:r>
      <w:r w:rsidRPr="008C26FE">
        <w:rPr>
          <w:rFonts w:ascii="Verdana" w:hAnsi="Verdana" w:cs="Arial"/>
          <w:sz w:val="20"/>
          <w:szCs w:val="20"/>
        </w:rPr>
        <w:t>-</w:t>
      </w:r>
      <w:r w:rsidRPr="008C26FE">
        <w:rPr>
          <w:rFonts w:ascii="Verdana" w:hAnsi="Verdana" w:cs="Arial"/>
          <w:sz w:val="20"/>
          <w:szCs w:val="20"/>
          <w:lang w:val="en-US"/>
        </w:rPr>
        <w:t>mail</w:t>
      </w:r>
      <w:r w:rsidRPr="008C26FE">
        <w:rPr>
          <w:rFonts w:ascii="Verdana" w:hAnsi="Verdana" w:cs="Arial"/>
          <w:sz w:val="20"/>
          <w:szCs w:val="20"/>
        </w:rPr>
        <w:t>:</w:t>
      </w:r>
      <w:r w:rsidRPr="008C26FE">
        <w:rPr>
          <w:rFonts w:ascii="Verdana" w:hAnsi="Verdana" w:cs="Arial"/>
          <w:sz w:val="20"/>
          <w:szCs w:val="20"/>
          <w:lang w:val="en-US"/>
        </w:rPr>
        <w:t>info</w:t>
      </w:r>
      <w:r w:rsidRPr="008C26FE">
        <w:rPr>
          <w:rFonts w:ascii="Verdana" w:hAnsi="Verdana" w:cs="Arial"/>
          <w:sz w:val="20"/>
          <w:szCs w:val="20"/>
        </w:rPr>
        <w:t>@</w:t>
      </w:r>
      <w:r w:rsidRPr="008C26FE">
        <w:rPr>
          <w:rFonts w:ascii="Verdana" w:hAnsi="Verdana" w:cs="Arial"/>
          <w:sz w:val="20"/>
          <w:szCs w:val="20"/>
          <w:lang w:val="en-US"/>
        </w:rPr>
        <w:t>merimnakaterini</w:t>
      </w:r>
      <w:r w:rsidRPr="008C26FE">
        <w:rPr>
          <w:rFonts w:ascii="Verdana" w:hAnsi="Verdana" w:cs="Arial"/>
          <w:sz w:val="20"/>
          <w:szCs w:val="20"/>
        </w:rPr>
        <w:t>.</w:t>
      </w:r>
      <w:r w:rsidRPr="008C26FE">
        <w:rPr>
          <w:rFonts w:ascii="Verdana" w:hAnsi="Verdana" w:cs="Arial"/>
          <w:sz w:val="20"/>
          <w:szCs w:val="20"/>
          <w:lang w:val="en-US"/>
        </w:rPr>
        <w:t>gr</w:t>
      </w:r>
    </w:p>
    <w:p w14:paraId="3A4CA4B7" w14:textId="77777777" w:rsidR="00B108C8" w:rsidRPr="008C26FE" w:rsidRDefault="00B108C8" w:rsidP="008C26FE">
      <w:pPr>
        <w:jc w:val="both"/>
        <w:rPr>
          <w:rFonts w:ascii="Verdana" w:hAnsi="Verdana" w:cs="Arial"/>
          <w:sz w:val="20"/>
          <w:szCs w:val="20"/>
        </w:rPr>
      </w:pPr>
    </w:p>
    <w:p w14:paraId="2957DA2C" w14:textId="77777777" w:rsidR="00B108C8" w:rsidRPr="008C26FE" w:rsidRDefault="00B108C8" w:rsidP="008C26FE">
      <w:pPr>
        <w:jc w:val="both"/>
        <w:rPr>
          <w:rFonts w:ascii="Verdana" w:hAnsi="Verdana" w:cs="Arial"/>
          <w:b/>
          <w:sz w:val="20"/>
          <w:szCs w:val="20"/>
        </w:rPr>
      </w:pPr>
    </w:p>
    <w:p w14:paraId="2A598DB9" w14:textId="77777777" w:rsidR="00B108C8" w:rsidRPr="008C26FE" w:rsidRDefault="00B108C8" w:rsidP="00B108C8">
      <w:pPr>
        <w:jc w:val="center"/>
        <w:rPr>
          <w:rFonts w:ascii="Verdana" w:hAnsi="Verdana" w:cs="Arial"/>
          <w:b/>
          <w:sz w:val="20"/>
          <w:szCs w:val="20"/>
        </w:rPr>
      </w:pPr>
      <w:r w:rsidRPr="008C26FE">
        <w:rPr>
          <w:rFonts w:ascii="Verdana" w:hAnsi="Verdana" w:cs="Arial"/>
          <w:b/>
          <w:sz w:val="20"/>
          <w:szCs w:val="20"/>
        </w:rPr>
        <w:t>ΑΙΤΗΣΗ ΣΥΜΜΕΤΟΧΗΣ ΩΦΕΛΟΥΜΕΝΟΥ</w:t>
      </w:r>
    </w:p>
    <w:p w14:paraId="489EAD7A" w14:textId="77777777" w:rsidR="004A2840" w:rsidRPr="00E83D09" w:rsidRDefault="007916A2" w:rsidP="00E83D09">
      <w:pPr>
        <w:rPr>
          <w:rFonts w:ascii="Arial" w:hAnsi="Arial" w:cs="Arial"/>
          <w:b/>
          <w:sz w:val="20"/>
          <w:szCs w:val="20"/>
        </w:rPr>
      </w:pPr>
      <w:r w:rsidRPr="008C26FE">
        <w:rPr>
          <w:rFonts w:ascii="Verdana" w:hAnsi="Verdana" w:cs="Arial"/>
          <w:b/>
          <w:sz w:val="20"/>
          <w:szCs w:val="20"/>
        </w:rPr>
        <w:t>ΠΡΑΞΗ</w:t>
      </w:r>
      <w:r w:rsidR="00094490" w:rsidRPr="008C26FE">
        <w:rPr>
          <w:rFonts w:ascii="Verdana" w:hAnsi="Verdana" w:cs="Arial"/>
          <w:b/>
          <w:sz w:val="20"/>
          <w:szCs w:val="20"/>
        </w:rPr>
        <w:t xml:space="preserve"> ΚΔΗΦ-Φιλανθρωπικό Σωματείο</w:t>
      </w:r>
      <w:r w:rsidR="002449A9" w:rsidRPr="008C26FE">
        <w:rPr>
          <w:rFonts w:ascii="Verdana" w:hAnsi="Verdana" w:cs="Arial"/>
          <w:b/>
          <w:sz w:val="20"/>
          <w:szCs w:val="20"/>
        </w:rPr>
        <w:t xml:space="preserve"> «Σύλλογος Μέριμνας Παιδιού Κατερίνης»</w:t>
      </w:r>
    </w:p>
    <w:tbl>
      <w:tblPr>
        <w:tblpPr w:leftFromText="180" w:rightFromText="180" w:vertAnchor="text" w:horzAnchor="margin" w:tblpXSpec="right" w:tblpY="105"/>
        <w:tblOverlap w:val="never"/>
        <w:tblW w:w="949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1E0" w:firstRow="1" w:lastRow="1" w:firstColumn="1" w:lastColumn="1" w:noHBand="0" w:noVBand="0"/>
      </w:tblPr>
      <w:tblGrid>
        <w:gridCol w:w="4111"/>
        <w:gridCol w:w="2410"/>
        <w:gridCol w:w="2976"/>
      </w:tblGrid>
      <w:tr w:rsidR="004A2840" w:rsidRPr="00FC4FB6" w14:paraId="4FE2DAE8" w14:textId="77777777" w:rsidTr="00EA38BD">
        <w:trPr>
          <w:trHeight w:val="542"/>
        </w:trPr>
        <w:tc>
          <w:tcPr>
            <w:tcW w:w="9497" w:type="dxa"/>
            <w:gridSpan w:val="3"/>
            <w:shd w:val="clear" w:color="auto" w:fill="auto"/>
            <w:vAlign w:val="center"/>
          </w:tcPr>
          <w:p w14:paraId="0A71EECD" w14:textId="77777777" w:rsidR="004A2840" w:rsidRPr="00FC4FB6" w:rsidRDefault="004A2840" w:rsidP="00EA38BD">
            <w:pPr>
              <w:rPr>
                <w:rFonts w:ascii="Verdana" w:hAnsi="Verdana"/>
                <w:b/>
                <w:sz w:val="16"/>
                <w:szCs w:val="16"/>
              </w:rPr>
            </w:pPr>
            <w:r w:rsidRPr="00FC4FB6">
              <w:rPr>
                <w:rFonts w:ascii="Verdana" w:hAnsi="Verdana"/>
                <w:b/>
                <w:sz w:val="16"/>
                <w:szCs w:val="16"/>
              </w:rPr>
              <w:t>Α.</w:t>
            </w:r>
            <w:r>
              <w:rPr>
                <w:rFonts w:ascii="Verdana" w:hAnsi="Verdana"/>
                <w:b/>
                <w:sz w:val="16"/>
                <w:szCs w:val="16"/>
                <w:lang w:val="en-US"/>
              </w:rPr>
              <w:t xml:space="preserve"> </w:t>
            </w:r>
            <w:r w:rsidRPr="00FC4FB6">
              <w:rPr>
                <w:rFonts w:ascii="Verdana" w:hAnsi="Verdana"/>
                <w:b/>
                <w:sz w:val="16"/>
                <w:szCs w:val="16"/>
              </w:rPr>
              <w:t>ΣΤΟΙΧΕΙΑ ΩΦΕΛΟΥΜΕΝΟΥ/ΗΣ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</w:tc>
      </w:tr>
      <w:tr w:rsidR="004A2840" w:rsidRPr="00FC4FB6" w14:paraId="0F650A4A" w14:textId="77777777" w:rsidTr="00EA38BD">
        <w:trPr>
          <w:trHeight w:val="431"/>
        </w:trPr>
        <w:tc>
          <w:tcPr>
            <w:tcW w:w="4111" w:type="dxa"/>
            <w:shd w:val="clear" w:color="auto" w:fill="auto"/>
            <w:vAlign w:val="center"/>
          </w:tcPr>
          <w:p w14:paraId="4CF4C51B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ΟΝΟΜΑ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53A79F1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ΕΠΙΘΕΤΟ</w:t>
            </w:r>
            <w:r>
              <w:rPr>
                <w:rFonts w:ascii="Verdana" w:hAnsi="Verdana"/>
                <w:sz w:val="16"/>
                <w:szCs w:val="16"/>
              </w:rPr>
              <w:t xml:space="preserve">: </w:t>
            </w:r>
          </w:p>
        </w:tc>
      </w:tr>
      <w:tr w:rsidR="004A2840" w:rsidRPr="00FC4FB6" w14:paraId="2630FA75" w14:textId="77777777" w:rsidTr="00EA38BD">
        <w:trPr>
          <w:trHeight w:val="426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32487666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ΟΝΟΜΑΤΕΠΩΝΥΜΟ ΠΑΤΕΡΑ: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0F305C4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ΚΙΝ.:</w:t>
            </w:r>
          </w:p>
        </w:tc>
      </w:tr>
      <w:tr w:rsidR="004A2840" w:rsidRPr="00FC4FB6" w14:paraId="020ADBA5" w14:textId="77777777" w:rsidTr="00EA38BD">
        <w:trPr>
          <w:trHeight w:val="426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40053491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ΟΝΟΜΑΤΕΠΩΝΥΜΟ  ΜΗΤΕΡΑΣ: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2BE8541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ΚΙΝ.:</w:t>
            </w:r>
          </w:p>
        </w:tc>
      </w:tr>
      <w:tr w:rsidR="004A2840" w:rsidRPr="00FC4FB6" w14:paraId="39A0EA45" w14:textId="77777777" w:rsidTr="00EA38BD">
        <w:trPr>
          <w:trHeight w:val="426"/>
        </w:trPr>
        <w:tc>
          <w:tcPr>
            <w:tcW w:w="4111" w:type="dxa"/>
            <w:shd w:val="clear" w:color="auto" w:fill="auto"/>
            <w:vAlign w:val="center"/>
          </w:tcPr>
          <w:p w14:paraId="7598F1ED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ΦΥΛΟ</w:t>
            </w:r>
            <w:r>
              <w:rPr>
                <w:rFonts w:ascii="Verdana" w:hAnsi="Verdana"/>
                <w:sz w:val="16"/>
                <w:szCs w:val="16"/>
              </w:rPr>
              <w:t xml:space="preserve">:     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ΑΓΟΡΙ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0C0826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          </w:t>
            </w:r>
            <w:r>
              <w:rPr>
                <w:rFonts w:ascii="Verdana" w:hAnsi="Verdana"/>
                <w:sz w:val="16"/>
                <w:szCs w:val="16"/>
              </w:rPr>
              <w:t>ΚΟΡΙΤΣΙ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0C0826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 w:rsidRPr="000C0826">
              <w:rPr>
                <w:rFonts w:ascii="Verdana" w:hAnsi="Verdana"/>
                <w:sz w:val="16"/>
                <w:szCs w:val="16"/>
              </w:rPr>
              <w:t xml:space="preserve"> 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0785F8A8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4A2840" w:rsidRPr="00FC4FB6" w14:paraId="30FA1FB1" w14:textId="77777777" w:rsidTr="00EA38BD">
        <w:trPr>
          <w:trHeight w:val="426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6D483D78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ΗΜΕΡΟΜΗΝΙΑ ΓΕΝΝΗΣΗΣ: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76B0DB9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ΗΛΙΚΙΑ</w:t>
            </w:r>
            <w:r>
              <w:rPr>
                <w:rFonts w:ascii="Verdana" w:hAnsi="Verdana"/>
                <w:sz w:val="16"/>
                <w:szCs w:val="16"/>
              </w:rPr>
              <w:t xml:space="preserve">: </w:t>
            </w:r>
          </w:p>
        </w:tc>
      </w:tr>
      <w:tr w:rsidR="004A2840" w:rsidRPr="00FC4FB6" w14:paraId="0A9E3F07" w14:textId="77777777" w:rsidTr="00EA38BD">
        <w:trPr>
          <w:trHeight w:val="439"/>
        </w:trPr>
        <w:tc>
          <w:tcPr>
            <w:tcW w:w="9497" w:type="dxa"/>
            <w:gridSpan w:val="3"/>
            <w:shd w:val="clear" w:color="auto" w:fill="auto"/>
            <w:vAlign w:val="center"/>
          </w:tcPr>
          <w:p w14:paraId="069E8699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Δ/ΝΣΗ ΚΑΤΟΙΚΙΑΣ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6E086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549A7393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73E49FCB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 xml:space="preserve">ΤΗΛΕΦΩΝΟ ΕΠΙΚΟΙΝΩΝΙΑΣ 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24D32E0D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sz w:val="16"/>
                <w:szCs w:val="16"/>
              </w:rPr>
              <w:t>Δ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sz w:val="16"/>
                <w:szCs w:val="16"/>
              </w:rPr>
              <w:t>Τ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ΩΦΕΛΟΥΜΕΝΟΥ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4A2840" w:rsidRPr="00FC4FB6" w14:paraId="7C439FDB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4450B9D9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ΑΦΜ ΩΦΕΛΟΥΜΕΝΟΥ: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7F6A5CD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ΑΜΚΑ ΩΦΕΛΟΥΜΕΝΟΥ:</w:t>
            </w:r>
          </w:p>
        </w:tc>
      </w:tr>
      <w:tr w:rsidR="004A2840" w:rsidRPr="00FC4FB6" w14:paraId="659B8949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49589476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ΑΣΦΑΛΙΣΗ</w:t>
            </w:r>
            <w:r>
              <w:rPr>
                <w:rFonts w:ascii="Verdana" w:hAnsi="Verdana"/>
                <w:sz w:val="16"/>
                <w:szCs w:val="16"/>
              </w:rPr>
              <w:t xml:space="preserve">:          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ΝΑΙ       </w:t>
            </w:r>
            <w:r>
              <w:rPr>
                <w:rFonts w:ascii="Verdana" w:hAnsi="Verdana"/>
                <w:sz w:val="16"/>
                <w:szCs w:val="16"/>
              </w:rPr>
              <w:t xml:space="preserve">ΟΧΙ   </w:t>
            </w:r>
            <w:r w:rsidRPr="000C0826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 w:rsidRPr="000C0826">
              <w:rPr>
                <w:rFonts w:ascii="Verdana" w:hAnsi="Verdana"/>
                <w:sz w:val="16"/>
                <w:szCs w:val="16"/>
              </w:rPr>
              <w:t xml:space="preserve"> 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6444F1A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ΠΑΛ</w:t>
            </w:r>
            <w:r>
              <w:rPr>
                <w:rFonts w:ascii="Verdana" w:hAnsi="Verdana"/>
                <w:sz w:val="16"/>
                <w:szCs w:val="16"/>
              </w:rPr>
              <w:t>Α</w:t>
            </w:r>
            <w:r w:rsidRPr="00FC4FB6">
              <w:rPr>
                <w:rFonts w:ascii="Verdana" w:hAnsi="Verdana"/>
                <w:sz w:val="16"/>
                <w:szCs w:val="16"/>
              </w:rPr>
              <w:t>ΙΟΣ ΩΦΕΛΟΥΜΕΝΟΣ ΔΟΜΗΣ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 xml:space="preserve"> ΝΑΙ</w:t>
            </w:r>
            <w:r w:rsidR="001D5AF3"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="001D5AF3">
              <w:rPr>
                <w:rFonts w:ascii="MS Gothic" w:eastAsia="MS Gothic" w:hAnsi="MS Gothic" w:cs="MS Gothic"/>
                <w:noProof/>
                <w:sz w:val="16"/>
                <w:szCs w:val="16"/>
              </w:rPr>
              <w:t xml:space="preserve">      </w:t>
            </w:r>
            <w:r w:rsidR="001D5AF3" w:rsidRPr="001D5AF3">
              <w:rPr>
                <w:rFonts w:ascii="Calibri" w:eastAsia="MS Gothic" w:hAnsi="Calibri" w:cs="Calibri"/>
                <w:noProof/>
                <w:sz w:val="22"/>
                <w:szCs w:val="22"/>
              </w:rPr>
              <w:t>ΟΧΙ</w:t>
            </w:r>
            <w:r w:rsidR="001D5AF3"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</w:p>
        </w:tc>
      </w:tr>
      <w:tr w:rsidR="004A2840" w:rsidRPr="00FC4FB6" w14:paraId="562EAD46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1AEEA47E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ΚΥΡΙΟΣ ΑΣΦΑΛΙΣΤΙΚΟΣ ΦΟΡΕΑΣ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502929A0" w14:textId="77777777" w:rsidR="004A2840" w:rsidRPr="00FC4FB6" w:rsidRDefault="004A2840" w:rsidP="00835E8D">
            <w:pPr>
              <w:rPr>
                <w:rFonts w:ascii="Verdana" w:hAnsi="Verdana"/>
                <w:noProof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t xml:space="preserve">ΑΡ.ΜΗΤΡΩΟΥ: </w:t>
            </w:r>
          </w:p>
        </w:tc>
      </w:tr>
      <w:tr w:rsidR="004A2840" w:rsidRPr="00FC4FB6" w14:paraId="0AABF0CC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57BA4193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1F729ADE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0C0826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 xml:space="preserve">                          </w:t>
            </w:r>
          </w:p>
        </w:tc>
      </w:tr>
      <w:tr w:rsidR="004A2840" w:rsidRPr="00FC4FB6" w14:paraId="4703D045" w14:textId="77777777" w:rsidTr="00EA38BD">
        <w:trPr>
          <w:trHeight w:val="415"/>
        </w:trPr>
        <w:tc>
          <w:tcPr>
            <w:tcW w:w="9497" w:type="dxa"/>
            <w:gridSpan w:val="3"/>
            <w:shd w:val="clear" w:color="auto" w:fill="auto"/>
            <w:vAlign w:val="center"/>
          </w:tcPr>
          <w:p w14:paraId="014173CA" w14:textId="77777777" w:rsidR="004A2840" w:rsidRPr="00FC4FB6" w:rsidRDefault="004A2840" w:rsidP="00835E8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ΔΙΑΓΝΩΣΗ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6D784397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7859B045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 xml:space="preserve">ΠΟΣΟΣΤΟ ΑΝΑΠΗΡΙΑΣ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23CC3E21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</w:p>
        </w:tc>
      </w:tr>
      <w:tr w:rsidR="004A2840" w:rsidRPr="00FC4FB6" w14:paraId="6A697757" w14:textId="77777777" w:rsidTr="00EA38BD">
        <w:trPr>
          <w:trHeight w:val="1336"/>
        </w:trPr>
        <w:tc>
          <w:tcPr>
            <w:tcW w:w="4111" w:type="dxa"/>
            <w:shd w:val="clear" w:color="auto" w:fill="auto"/>
            <w:vAlign w:val="center"/>
          </w:tcPr>
          <w:p w14:paraId="39C5DC43" w14:textId="77777777" w:rsidR="004A2840" w:rsidRPr="00F571FB" w:rsidRDefault="004A2840" w:rsidP="00EA38BD">
            <w:pPr>
              <w:rPr>
                <w:rFonts w:ascii="Verdana" w:hAnsi="Verdana"/>
                <w:sz w:val="16"/>
                <w:szCs w:val="16"/>
                <w:u w:val="single"/>
              </w:rPr>
            </w:pPr>
            <w:r w:rsidRPr="00F571FB">
              <w:rPr>
                <w:rFonts w:ascii="Verdana" w:hAnsi="Verdana"/>
                <w:sz w:val="16"/>
                <w:szCs w:val="16"/>
                <w:u w:val="single"/>
              </w:rPr>
              <w:t xml:space="preserve">ΣΤΟΙΧΕΙΑ ΟΙΚΟΓΕΝΕΙΑΚΗΣ ΚΑΤΑΣΤΑΣΗΣ </w:t>
            </w:r>
          </w:p>
          <w:p w14:paraId="769FB919" w14:textId="77777777" w:rsidR="004A2840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  <w:p w14:paraId="688CEE37" w14:textId="77777777" w:rsidR="004A2840" w:rsidRPr="00210EEC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>ΥΠΑΡΞΗ ΑΛΛΟΥ ΑμεΑ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</w:p>
          <w:p w14:paraId="019B90D2" w14:textId="77777777" w:rsidR="004A2840" w:rsidRPr="00210EEC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>ΜΟΝΟΓΟΝΕ</w:t>
            </w:r>
            <w:r>
              <w:rPr>
                <w:rFonts w:ascii="Verdana" w:hAnsi="Verdana"/>
                <w:sz w:val="16"/>
                <w:szCs w:val="16"/>
              </w:rPr>
              <w:t>Ι</w:t>
            </w:r>
            <w:r w:rsidRPr="00210EEC">
              <w:rPr>
                <w:rFonts w:ascii="Verdana" w:hAnsi="Verdana"/>
                <w:sz w:val="16"/>
                <w:szCs w:val="16"/>
              </w:rPr>
              <w:t>ΑΚΗ</w:t>
            </w:r>
            <w:r w:rsidRPr="00210EEC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 xml:space="preserve">      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</w:p>
          <w:p w14:paraId="480F7DCA" w14:textId="77777777" w:rsidR="004A2840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ΑΛΛΟ                       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</w:p>
          <w:p w14:paraId="15597C63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2505A447" w14:textId="77777777" w:rsidR="004A2840" w:rsidRDefault="004A2840" w:rsidP="00EA38BD">
            <w:pPr>
              <w:rPr>
                <w:rFonts w:ascii="Verdana" w:hAnsi="Verdana"/>
                <w:noProof/>
                <w:sz w:val="16"/>
                <w:szCs w:val="16"/>
                <w:u w:val="single"/>
              </w:rPr>
            </w:pPr>
            <w:r w:rsidRPr="00F571FB">
              <w:rPr>
                <w:rFonts w:ascii="Verdana" w:hAnsi="Verdana"/>
                <w:sz w:val="16"/>
                <w:szCs w:val="16"/>
                <w:u w:val="single"/>
              </w:rPr>
              <w:t>ΤΥΠΟΣ ΠΛΑΙΣΙΟΥ ΔΙΑΜΟΝΗΣ</w:t>
            </w:r>
            <w:r w:rsidRPr="00F571FB">
              <w:rPr>
                <w:rFonts w:ascii="Verdana" w:hAnsi="Verdana"/>
                <w:noProof/>
                <w:sz w:val="16"/>
                <w:szCs w:val="16"/>
                <w:u w:val="single"/>
              </w:rPr>
              <w:t xml:space="preserve"> </w:t>
            </w:r>
          </w:p>
          <w:p w14:paraId="647C081D" w14:textId="77777777" w:rsidR="004A2840" w:rsidRPr="00F571FB" w:rsidRDefault="004A2840" w:rsidP="00EA38BD">
            <w:pPr>
              <w:rPr>
                <w:rFonts w:ascii="Verdana" w:hAnsi="Verdana"/>
                <w:noProof/>
                <w:sz w:val="16"/>
                <w:szCs w:val="16"/>
                <w:u w:val="single"/>
              </w:rPr>
            </w:pPr>
          </w:p>
          <w:p w14:paraId="055035F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 xml:space="preserve">ΙΔΡΥΜΑ ΚΛΕΙΣΤΗΣ ΠΕΡΙΘΑΛΨΗΣ 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713276F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ΟΙΚΟΤΡΟΦΕΙΟ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         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380A5A0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Σ</w:t>
            </w:r>
            <w:r>
              <w:rPr>
                <w:rFonts w:ascii="Verdana" w:hAnsi="Verdana"/>
                <w:noProof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>Υ</w:t>
            </w:r>
            <w:r>
              <w:rPr>
                <w:rFonts w:ascii="Verdana" w:hAnsi="Verdana"/>
                <w:noProof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>Δ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.                                        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002C0A2C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ΙΔΙΩΤΙΚΗ ΚΑΤΟΙΚΙΑ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  </w:t>
            </w:r>
            <w:r w:rsidR="00835E8D"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348EEEBC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ΑΛΛΟ: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                     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</w:p>
        </w:tc>
      </w:tr>
      <w:tr w:rsidR="004A2840" w:rsidRPr="00FC4FB6" w14:paraId="204DEB76" w14:textId="77777777" w:rsidTr="00EA38BD">
        <w:trPr>
          <w:trHeight w:val="553"/>
        </w:trPr>
        <w:tc>
          <w:tcPr>
            <w:tcW w:w="4111" w:type="dxa"/>
            <w:shd w:val="clear" w:color="auto" w:fill="auto"/>
            <w:vAlign w:val="center"/>
          </w:tcPr>
          <w:p w14:paraId="6B14330C" w14:textId="77777777" w:rsidR="004A2840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lastRenderedPageBreak/>
              <w:t xml:space="preserve">ΣΤΟΙΧΕΙΑ ΕΡΓΑΣΙΑΚΗΣ ΚΑΤΑΣΤΑΣΗΣ ΓΟΝΕΑ/ΝΟΜΙΜΟΥ ΚΗΔΕΜΟΝΑ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10EEC">
              <w:rPr>
                <w:rFonts w:ascii="Verdana" w:hAnsi="Verdana"/>
                <w:sz w:val="16"/>
                <w:szCs w:val="16"/>
              </w:rPr>
              <w:t xml:space="preserve"> ΕΚΠΡΟΣΩΠΟΥ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00F74987" w14:textId="77777777" w:rsidR="004A2840" w:rsidRPr="00210EEC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 xml:space="preserve">ΕΡΓΑΖΟΜΕΝΟΣ  </w:t>
            </w:r>
            <w:r w:rsidR="00835E8D"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</w:p>
          <w:p w14:paraId="29CC5E6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 xml:space="preserve">ΑΝΕΡΓΟΣ         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 w:rsidRPr="00210EEC">
              <w:rPr>
                <w:rFonts w:ascii="Verdana" w:hAnsi="Verdana"/>
                <w:sz w:val="16"/>
                <w:szCs w:val="16"/>
              </w:rPr>
              <w:t xml:space="preserve">                       </w:t>
            </w:r>
          </w:p>
        </w:tc>
      </w:tr>
    </w:tbl>
    <w:p w14:paraId="684ED7A2" w14:textId="77777777" w:rsidR="000E413D" w:rsidRDefault="000E413D" w:rsidP="000E413D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33B3482B" w14:textId="77777777" w:rsidR="000E413D" w:rsidRPr="000E413D" w:rsidRDefault="000E413D" w:rsidP="000E413D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pPr w:leftFromText="180" w:rightFromText="180" w:vertAnchor="text" w:horzAnchor="page" w:tblpX="717" w:tblpY="-33"/>
        <w:tblW w:w="952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14"/>
        <w:gridCol w:w="7383"/>
        <w:gridCol w:w="1729"/>
      </w:tblGrid>
      <w:tr w:rsidR="00932980" w:rsidRPr="00294745" w14:paraId="0C31A2F3" w14:textId="77777777" w:rsidTr="000E413D">
        <w:trPr>
          <w:trHeight w:val="776"/>
          <w:tblHeader/>
        </w:trPr>
        <w:tc>
          <w:tcPr>
            <w:tcW w:w="7797" w:type="dxa"/>
            <w:gridSpan w:val="2"/>
            <w:shd w:val="clear" w:color="auto" w:fill="auto"/>
            <w:vAlign w:val="center"/>
          </w:tcPr>
          <w:p w14:paraId="7FE46166" w14:textId="77777777" w:rsidR="00932980" w:rsidRPr="00294745" w:rsidRDefault="00932980" w:rsidP="00932980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  Β</w:t>
            </w:r>
            <w:r w:rsidRPr="00294745">
              <w:rPr>
                <w:rFonts w:ascii="Verdana" w:hAnsi="Verdana"/>
                <w:b/>
                <w:sz w:val="16"/>
                <w:szCs w:val="16"/>
              </w:rPr>
              <w:t xml:space="preserve">. ΣΥΝΗΜΜΕΝΑ ΔΙΚΑΙΟΛΟΓΗΤΙΚΑ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77986B4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ΣΥΜΠΛΗΡΩΣΤΕ Χ ΣΕ Ο</w:t>
            </w:r>
            <w:r w:rsidR="00E83D09">
              <w:rPr>
                <w:rFonts w:ascii="Verdana" w:hAnsi="Verdana"/>
                <w:sz w:val="16"/>
                <w:szCs w:val="16"/>
              </w:rPr>
              <w:t>,</w:t>
            </w:r>
            <w:r w:rsidRPr="00294745">
              <w:rPr>
                <w:rFonts w:ascii="Verdana" w:hAnsi="Verdana"/>
                <w:sz w:val="16"/>
                <w:szCs w:val="16"/>
              </w:rPr>
              <w:t>ΤΙ ΥΠΟΒΑΛΛΕΤ</w:t>
            </w:r>
            <w:r>
              <w:rPr>
                <w:rFonts w:ascii="Verdana" w:hAnsi="Verdana"/>
                <w:sz w:val="16"/>
                <w:szCs w:val="16"/>
              </w:rPr>
              <w:t>Ε</w:t>
            </w:r>
          </w:p>
        </w:tc>
      </w:tr>
      <w:tr w:rsidR="00932980" w:rsidRPr="00294745" w14:paraId="76A4711D" w14:textId="77777777" w:rsidTr="000E413D">
        <w:trPr>
          <w:trHeight w:val="714"/>
        </w:trPr>
        <w:tc>
          <w:tcPr>
            <w:tcW w:w="414" w:type="dxa"/>
            <w:shd w:val="clear" w:color="auto" w:fill="auto"/>
            <w:vAlign w:val="center"/>
          </w:tcPr>
          <w:p w14:paraId="67450BF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5EE995DE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ΑΣΤΥΝΟΜΙΚΗΣ ΤΑΥΤΟΤΗΤΑΣ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ΔΙΑΒΑΤΗΡΙΟΥ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ΠΙΣΤΟΠΟΙΗΤΙΚΟ ΟΙΚΟΓΕΝΕΙΑΚΗΣ ΚΑΤΑΣΤΑΣΗΣ ΚΑΙ ΑΝΤΙΓΡΑΦΟ ΑΔΕΙΑΣ ΔΙΑΜΟΝΗΣ (ΜΟΝΟ ΣΕ ΠΕΡΙΠΤΩΣΗ ΩΦΕΛΟΥΜΕΝΩΝ ΠΟΥ ΕΙΝΑΙ ΑΛΛΟΔΑΠΟΙ ΑΠΟ ΤΡΙΤΕΣ ΧΩΡΕΣ) ΚΑΙ ΑΝΤΙΓΡΑΦΟ ΤΑΥΤΟΤΗΤΑΣ ΟΜΟΓΕΝΟΥΝΣ (ΣΕ ΠΕΡΙΠΤΩΣΗ ΩΦΕΛΟΥΜΕΝΩΝ ΠΟΥ ΕΙΝΑΙ ΕΛΛΗΝΕΣ ΟΜΟΓΕΝ</w:t>
            </w:r>
            <w:r>
              <w:rPr>
                <w:rFonts w:ascii="Verdana" w:hAnsi="Verdana"/>
                <w:sz w:val="16"/>
                <w:szCs w:val="16"/>
              </w:rPr>
              <w:t>ΕΙ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Σ)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2273EE3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7D5BDA5D" w14:textId="77777777" w:rsidTr="000E413D">
        <w:trPr>
          <w:trHeight w:val="776"/>
        </w:trPr>
        <w:tc>
          <w:tcPr>
            <w:tcW w:w="414" w:type="dxa"/>
            <w:shd w:val="clear" w:color="auto" w:fill="auto"/>
            <w:vAlign w:val="center"/>
          </w:tcPr>
          <w:p w14:paraId="1D945FE5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602F9F7E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ΕΚΤΥΠΩΣΗ ΑΤΟΜΙΚΟΥ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ΟΙΚΟΓΕΝΕΙΑΚΟΥ ΕΚΚΑΘΑΡΙΣΤΙΚΟΥ ΣΗΜΕΙΩΜΑΤΟΣ ΟΙΚΟΝΟΜΙΚΟΥ ΕΤΟΥΣ 201</w:t>
            </w:r>
            <w:r w:rsidR="00BC761D" w:rsidRPr="002905E5">
              <w:rPr>
                <w:rFonts w:ascii="Verdana" w:hAnsi="Verdana"/>
                <w:sz w:val="16"/>
                <w:szCs w:val="16"/>
              </w:rPr>
              <w:t>7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ΥΠΕΥΘΥΝΗ ΔΗΛΩΣΗ ΠΕΡΙ ΜΗ ΥΠΟΧΡΕΩΣΗΣ ΥΠΟΒΟΛΗΣ ΦΟΡΟΛΟΓΙΚΗΣ ΔΗΛΩΣΗΣ (ΜΟΝΟ ΣΤΗΝ ΠΕΡΙΠΤΩΣΗ ΠΟΥ ΔΕΝ ΥΠΟΧΡΕΟΥΤΑΙ)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E0693A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2EDCBCD8" w14:textId="77777777" w:rsidTr="000E413D">
        <w:trPr>
          <w:trHeight w:val="381"/>
        </w:trPr>
        <w:tc>
          <w:tcPr>
            <w:tcW w:w="414" w:type="dxa"/>
            <w:shd w:val="clear" w:color="auto" w:fill="auto"/>
            <w:vAlign w:val="center"/>
          </w:tcPr>
          <w:p w14:paraId="47D51A6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556365CB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ΒΕΒΑΙΩΣΗΣ ΠΙΣΤΟΠΟΙΗΣΗΣ ΤΗΣ ΑΝΑΠΗΡΙΑΣ ΤΟΥ ΩΦΕΛΟΥΜΕΝΟΥ/ΗΣ </w:t>
            </w:r>
            <w:r>
              <w:rPr>
                <w:rFonts w:ascii="Verdana" w:hAnsi="Verdana"/>
                <w:sz w:val="16"/>
                <w:szCs w:val="16"/>
              </w:rPr>
              <w:t>ΣΕ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ΙΣΧΥ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144FE4D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6063513C" w14:textId="77777777" w:rsidTr="000E413D">
        <w:trPr>
          <w:trHeight w:val="254"/>
        </w:trPr>
        <w:tc>
          <w:tcPr>
            <w:tcW w:w="414" w:type="dxa"/>
            <w:shd w:val="clear" w:color="auto" w:fill="auto"/>
            <w:vAlign w:val="center"/>
          </w:tcPr>
          <w:p w14:paraId="65458162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3681816A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ΑΝΤΙΓΡΑΦΟ ΠΙΣΤΟΠΟΙΗΤΙΚΟΥ ΟΙΚΟΓΕΝΕΙΑΚΗΣ ΚΑΤΑΣΤΑΣΗΣ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14EA02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7B9510E2" w14:textId="77777777" w:rsidTr="000E413D">
        <w:trPr>
          <w:trHeight w:val="381"/>
        </w:trPr>
        <w:tc>
          <w:tcPr>
            <w:tcW w:w="414" w:type="dxa"/>
            <w:shd w:val="clear" w:color="auto" w:fill="auto"/>
            <w:vAlign w:val="center"/>
          </w:tcPr>
          <w:p w14:paraId="5D304CCD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20FF44CB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ΚΑΡΤΑΣ ΑΝΕΡΓΙΑΣ ΟΑΕΔ ΣΕ ΙΣΧΥ (ΣΕ ΠΕΡΙΠΤΩΣΗ ΠΟΥ Ο ΓΟΝΕΑΣ </w:t>
            </w:r>
            <w:r>
              <w:rPr>
                <w:rFonts w:ascii="Verdana" w:hAnsi="Verdana"/>
                <w:sz w:val="16"/>
                <w:szCs w:val="16"/>
              </w:rPr>
              <w:t>ή Ο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ΚΗΔΕΜΟΝΑΣ ΤΩΝ ΩΦΕΛΟΥΜΕΝΩΝ ΕΙΝΑΙ ΑΝΕΡΓΟΣ)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BFEDDEF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37D3767D" w14:textId="77777777" w:rsidTr="000E413D">
        <w:trPr>
          <w:trHeight w:val="578"/>
        </w:trPr>
        <w:tc>
          <w:tcPr>
            <w:tcW w:w="414" w:type="dxa"/>
            <w:shd w:val="clear" w:color="auto" w:fill="auto"/>
            <w:vAlign w:val="center"/>
          </w:tcPr>
          <w:p w14:paraId="20B5A012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72CA90A7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ΤΗΣ ΒΕΒΑΙΩΣΗΣ ΠΙΣΤΟΠΟΙΗΣΗΣ ΤΗΣ ΑΝΑΠΗΡΙΑΣ ΤΟΥ ΓΟΝΕΑ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 ΤΟΥ ΚΗΔΕΜΟΝΑ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ΑΛΛΟΥ ΜΕΛΟΥΣ ΤΗΣ ΟΙΚΟΓΕΝΕΙΑΣ (ΜΟΝΟ ΣΤΗΝ ΠΕΡΙΠΤΩΣΗ ΠΟΥ ΑΝΗΚΟΥΝ ΣΤΗΝ ΟΜΑΔΑ ΤΩΝ Α.ΜΕ.Α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01C46C2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0413F493" w14:textId="77777777" w:rsidTr="000E413D">
        <w:trPr>
          <w:trHeight w:val="381"/>
        </w:trPr>
        <w:tc>
          <w:tcPr>
            <w:tcW w:w="414" w:type="dxa"/>
            <w:shd w:val="clear" w:color="auto" w:fill="auto"/>
            <w:vAlign w:val="center"/>
          </w:tcPr>
          <w:p w14:paraId="46757679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234ECA5D" w14:textId="77777777" w:rsidR="00932980" w:rsidRPr="00B527B1" w:rsidRDefault="00932980" w:rsidP="00932980">
            <w:pPr>
              <w:rPr>
                <w:rFonts w:ascii="Verdana" w:hAnsi="Verdana"/>
                <w:color w:val="FF0000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ΠΙΣΤΟΠΟΙΗΤΙΚΟ ΑΣΦΑΛΙΣΤΙΚΗΣ ΙΚΑΝΟ</w:t>
            </w:r>
            <w:r>
              <w:rPr>
                <w:rFonts w:ascii="Verdana" w:hAnsi="Verdana"/>
                <w:sz w:val="16"/>
                <w:szCs w:val="16"/>
              </w:rPr>
              <w:t>Τ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ΗΤΑΣ (ΒΕΒΑΙΩΣΗ ΑΜΚΑ)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0B6136D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5BC56D59" w14:textId="77777777" w:rsidTr="000E413D">
        <w:trPr>
          <w:trHeight w:val="578"/>
        </w:trPr>
        <w:tc>
          <w:tcPr>
            <w:tcW w:w="414" w:type="dxa"/>
            <w:shd w:val="clear" w:color="auto" w:fill="auto"/>
            <w:vAlign w:val="center"/>
          </w:tcPr>
          <w:p w14:paraId="0C9A52D1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1767E43C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ΥΠΕΥΘΥΝΗ ΔΗΛΩΣΗ ΤΟΥ ΩΦΕΛΟΥΜΕΝΟΥ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ΤΟΥ ΝΟΜΙΜΟΥ ΚΗΔΕΜΟΝΑ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/ ΕΚΠΡΟΣΩΠΟΥ ΣΧΕΤΙΚΑ ΜΕ ΤΗ ΧΡΗΜΑΤΟΔΟΤΗΣΗ ΚΑΙ ΤΗ ΛΗΨΗ ΤΩΝ ΥΠΗΡΕΣΙΩΝ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7AB9024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4A85A43E" w14:textId="77777777" w:rsidTr="000E413D">
        <w:trPr>
          <w:trHeight w:val="395"/>
        </w:trPr>
        <w:tc>
          <w:tcPr>
            <w:tcW w:w="414" w:type="dxa"/>
            <w:shd w:val="clear" w:color="auto" w:fill="auto"/>
            <w:vAlign w:val="center"/>
          </w:tcPr>
          <w:p w14:paraId="4000D8F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7B90F35D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ΑΠΟΦΑΣΗ ΔΙΚΑΣΤΙΚΗΣ ΣΥΜΠΑΡΑΣΤΑΣΗΣ ΚΑΙ ΠΙΣΤΟΠΟΙΗΤΙΚΟ ΠΡΩΤΟΔΙΚΕΙΟΥ ΠΕΡΙ ΤΕΛΕΣΙΔΙΚΙΑΣ </w:t>
            </w:r>
            <w:r w:rsidRPr="00294745">
              <w:rPr>
                <w:rFonts w:ascii="Verdana" w:hAnsi="Verdana"/>
                <w:b/>
                <w:sz w:val="16"/>
                <w:szCs w:val="16"/>
              </w:rPr>
              <w:t>(ΕΦΟΣΟΝ ΥΠΑΡΧΕΙ)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2D5435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2905E5" w:rsidRPr="00294745" w14:paraId="1671C53A" w14:textId="77777777" w:rsidTr="000E413D">
        <w:trPr>
          <w:trHeight w:val="395"/>
        </w:trPr>
        <w:tc>
          <w:tcPr>
            <w:tcW w:w="414" w:type="dxa"/>
            <w:shd w:val="clear" w:color="auto" w:fill="auto"/>
            <w:vAlign w:val="center"/>
          </w:tcPr>
          <w:p w14:paraId="03FAC27C" w14:textId="77777777" w:rsidR="002905E5" w:rsidRPr="002905E5" w:rsidRDefault="002905E5" w:rsidP="00932980">
            <w:pPr>
              <w:jc w:val="center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10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4603BF00" w14:textId="77777777" w:rsidR="002905E5" w:rsidRPr="002905E5" w:rsidRDefault="002905E5" w:rsidP="0093298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ΠΙΣΤΟΠΟΙΗΤΙΚΟ ΕΜΒΟΛΙΑΣΜΟΥ Η΄ΠΙΣΤΟΠΟΙΗΤΙΚΟ ΝΟΣΗΣΗΣ ΤΕΛΕΥΤΑΙΟΥ ΕΞΑΜΗΝΟΥ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8C3466F" w14:textId="77777777" w:rsidR="002905E5" w:rsidRPr="00294745" w:rsidRDefault="002905E5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25A7FEB0" w14:textId="77777777" w:rsidR="00B108C8" w:rsidRPr="002905E5" w:rsidRDefault="00B108C8" w:rsidP="000E413D">
      <w:pPr>
        <w:rPr>
          <w:rFonts w:ascii="Arial" w:hAnsi="Arial" w:cs="Arial"/>
          <w:b/>
          <w:sz w:val="20"/>
          <w:szCs w:val="20"/>
        </w:rPr>
      </w:pPr>
    </w:p>
    <w:tbl>
      <w:tblPr>
        <w:tblpPr w:leftFromText="180" w:rightFromText="180" w:vertAnchor="text" w:horzAnchor="page" w:tblpX="758" w:tblpY="-33"/>
        <w:tblW w:w="960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7734"/>
        <w:gridCol w:w="1622"/>
      </w:tblGrid>
      <w:tr w:rsidR="00932980" w:rsidRPr="00E37B2B" w14:paraId="63FF2A74" w14:textId="77777777" w:rsidTr="000E413D">
        <w:trPr>
          <w:trHeight w:val="430"/>
        </w:trPr>
        <w:tc>
          <w:tcPr>
            <w:tcW w:w="9606" w:type="dxa"/>
            <w:gridSpan w:val="3"/>
            <w:shd w:val="clear" w:color="auto" w:fill="auto"/>
            <w:vAlign w:val="center"/>
          </w:tcPr>
          <w:p w14:paraId="38E27DC1" w14:textId="77777777" w:rsidR="00932980" w:rsidRPr="00E37B2B" w:rsidRDefault="00932980" w:rsidP="000E413D">
            <w:pPr>
              <w:rPr>
                <w:rFonts w:ascii="Verdana" w:hAnsi="Verdana"/>
                <w:b/>
                <w:sz w:val="16"/>
                <w:szCs w:val="16"/>
              </w:rPr>
            </w:pPr>
            <w:r w:rsidRPr="00E37B2B">
              <w:rPr>
                <w:rFonts w:ascii="Verdana" w:hAnsi="Verdana"/>
                <w:b/>
                <w:sz w:val="16"/>
                <w:szCs w:val="16"/>
              </w:rPr>
              <w:t xml:space="preserve">ΠΡΟΣΘΕΤΑ ΔΙΑΚΑΙΟΛΟΓΗΤΙΚΑ </w:t>
            </w:r>
            <w:r>
              <w:rPr>
                <w:rFonts w:ascii="Verdana" w:hAnsi="Verdana"/>
                <w:b/>
                <w:sz w:val="16"/>
                <w:szCs w:val="16"/>
              </w:rPr>
              <w:t>ΓΙΑ</w:t>
            </w:r>
            <w:r w:rsidRPr="00E37B2B">
              <w:rPr>
                <w:rFonts w:ascii="Verdana" w:hAnsi="Verdana"/>
                <w:b/>
                <w:sz w:val="16"/>
                <w:szCs w:val="16"/>
              </w:rPr>
              <w:t xml:space="preserve"> ΩΦΕΛΟΥΜΕΝ</w:t>
            </w:r>
            <w:r>
              <w:rPr>
                <w:rFonts w:ascii="Verdana" w:hAnsi="Verdana"/>
                <w:b/>
                <w:sz w:val="16"/>
                <w:szCs w:val="16"/>
              </w:rPr>
              <w:t>ΟΥΣ</w:t>
            </w:r>
            <w:r w:rsidRPr="00E37B2B">
              <w:rPr>
                <w:rFonts w:ascii="Verdana" w:hAnsi="Verdana"/>
                <w:b/>
                <w:sz w:val="16"/>
                <w:szCs w:val="16"/>
              </w:rPr>
              <w:t xml:space="preserve"> ΑΠΟ  ΙΔΡΥΜΑ/ΘΕΡΑΠΕΥΤΗΡΙ</w:t>
            </w:r>
            <w:r>
              <w:rPr>
                <w:rFonts w:ascii="Verdana" w:hAnsi="Verdana"/>
                <w:b/>
                <w:sz w:val="16"/>
                <w:szCs w:val="16"/>
              </w:rPr>
              <w:t>Ο</w:t>
            </w:r>
            <w:r w:rsidRPr="00E37B2B">
              <w:rPr>
                <w:rFonts w:ascii="Verdana" w:hAnsi="Verdana"/>
                <w:b/>
                <w:sz w:val="16"/>
                <w:szCs w:val="16"/>
              </w:rPr>
              <w:t>/ΚΚΠΠ</w:t>
            </w:r>
          </w:p>
        </w:tc>
      </w:tr>
      <w:tr w:rsidR="00932980" w:rsidRPr="00294745" w14:paraId="1A5B55C4" w14:textId="77777777" w:rsidTr="000E413D">
        <w:trPr>
          <w:trHeight w:val="381"/>
        </w:trPr>
        <w:tc>
          <w:tcPr>
            <w:tcW w:w="250" w:type="dxa"/>
            <w:shd w:val="clear" w:color="auto" w:fill="auto"/>
            <w:vAlign w:val="center"/>
          </w:tcPr>
          <w:p w14:paraId="4F0CA012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3265BD03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ΒΕΒΑΙΩΣΗ ΤΟΥ ΑΡΜΟΔΙΟΥ ΟΡΓΑΝΟΥ ΤΟΥ ΙΔΡΥΜΑΤΟΣ/ΘΕΡΑΠΕΥΤΗΡΙΟΥ/ΚΚΠΠ Κ.Α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410FA34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4A335002" w14:textId="77777777" w:rsidTr="000E413D">
        <w:trPr>
          <w:trHeight w:val="776"/>
        </w:trPr>
        <w:tc>
          <w:tcPr>
            <w:tcW w:w="250" w:type="dxa"/>
            <w:shd w:val="clear" w:color="auto" w:fill="auto"/>
            <w:vAlign w:val="center"/>
          </w:tcPr>
          <w:p w14:paraId="3CF5EE82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41CBD4CE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ΣΥΝΟΠΤΙΚΗ ΕΚΘΕΣΗ ΤΗΣ ΕΠΙΣΤΗΜΟΝΙΚΞΣ ΟΜΑΔΑΣ ΓΙΑ ΤΟ ΒΑΘΜΟ ΠΡΟΣΑΡΜΟΓΗΣ ΤΟΥ ΑΤΟΜΟΥ ΤΟΥ ΚΔΗΦ. ΣΤΗΝ ΕΚΘΕΣΗ ΘΑ ΠΡΕΠΕΙ ΝΑ ΒΕΒΑΙΩΝΕΤΑΙ ΟΤΙ Ο ΥΠΟΨΗΦΙΟΣ ΩΦΕΛΟΥΜΕΝΟΣ ΣΥΝΑΙΝΕΙ ΓΙΑ </w:t>
            </w:r>
            <w:r w:rsidRPr="0033294D">
              <w:rPr>
                <w:rFonts w:ascii="Verdana" w:hAnsi="Verdana"/>
                <w:sz w:val="16"/>
                <w:szCs w:val="16"/>
              </w:rPr>
              <w:t>ΤΗ ΣΥΜΜΕΤΟΧΗ ΤΟΥ ΣΤΗΝ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ΠΡΑΞΗ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3AFCC09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3A1640FC" w14:textId="77777777" w:rsidTr="000E413D">
        <w:trPr>
          <w:trHeight w:val="578"/>
        </w:trPr>
        <w:tc>
          <w:tcPr>
            <w:tcW w:w="250" w:type="dxa"/>
            <w:shd w:val="clear" w:color="auto" w:fill="auto"/>
            <w:vAlign w:val="center"/>
          </w:tcPr>
          <w:p w14:paraId="2D91354B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36B64C8C" w14:textId="77777777" w:rsidR="00932980" w:rsidRPr="0033294D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33294D">
              <w:rPr>
                <w:rFonts w:ascii="Verdana" w:hAnsi="Verdana"/>
                <w:sz w:val="16"/>
                <w:szCs w:val="16"/>
              </w:rPr>
              <w:t>ΥΠΕΥΘΥΝΗ ΔΗΛΩΣΗ ΝΟΜΙΜΟΥ ΕΚΠΡΟΣΩΠΟΥ ΠΕΡΙ ΑΔΥΝΑΜΙΑΣ ΠΡΟΣΚΟΜΙΣΗΣ ΔΙΚΑΙΟΛΟΓΗΤΙΚΩΝ (ΣΕ ΠΕΡΙΠΤΩΣΗ ΑΔΥΝΑΜΙΑΣ ΠΡΟΣΚΟΜΙΣΗΣ ΤΩΝ ΔΙΚΑΙΟΛΟΓΗΤΙΚΩΝ/ ΕΓΓΡΑΦΩΝ ΤΩΝ ΑΝΩΤΕΡΩ ΣΗΜΕΙΩΝ 1,2,4 ΚΑΙ 7 ΤΟΥ ΤΜΗΜΑΤΟΣ Β)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AA36995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6C26019C" w14:textId="77777777" w:rsidTr="000E413D">
        <w:trPr>
          <w:trHeight w:val="381"/>
        </w:trPr>
        <w:tc>
          <w:tcPr>
            <w:tcW w:w="250" w:type="dxa"/>
            <w:shd w:val="clear" w:color="auto" w:fill="auto"/>
            <w:vAlign w:val="center"/>
          </w:tcPr>
          <w:p w14:paraId="02C7E4CF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49A183D5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44B69C8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365F7316" w14:textId="77777777" w:rsidTr="000E413D">
        <w:trPr>
          <w:trHeight w:val="592"/>
        </w:trPr>
        <w:tc>
          <w:tcPr>
            <w:tcW w:w="250" w:type="dxa"/>
            <w:shd w:val="clear" w:color="auto" w:fill="auto"/>
            <w:vAlign w:val="center"/>
          </w:tcPr>
          <w:p w14:paraId="0918A35A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113F79E8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ΑΠΟΦΑΣΗ ΥΠΟΒΟΛΗΣ ΑΙΤΗΣΗΣ ΤΟΥ ΑΡΜΟΔΙΟΥ ΟΡΓΑΝΟΥ ΤΟΥ ΙΔΡΥΜΑΤΟΣ (ΜΟΝΟ ΓΙΑ ΩΦΕΛΟΥΜΕΝΟΥΣ ΠΟΥ ΔΙΑΒΙΟΥΝ ΣΕ ΙΔΡΥΜΑΤΑ ΚΛΕΙΣΤΗΣ ΠΕΡΙΘΑΛΨΗΣ) 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B347453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6CEF228" w14:textId="77777777" w:rsidR="000E413D" w:rsidRDefault="000E413D" w:rsidP="00B108C8">
      <w:pPr>
        <w:jc w:val="center"/>
        <w:rPr>
          <w:rFonts w:ascii="Arial" w:hAnsi="Arial" w:cs="Arial"/>
          <w:b/>
          <w:sz w:val="20"/>
          <w:szCs w:val="20"/>
        </w:rPr>
      </w:pPr>
    </w:p>
    <w:p w14:paraId="4C2C8FDE" w14:textId="77777777" w:rsidR="00871A63" w:rsidRPr="000E413D" w:rsidRDefault="000E413D" w:rsidP="00871A63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4981F59" w14:textId="77777777" w:rsidR="0083485E" w:rsidRPr="000E413D" w:rsidRDefault="00871A63" w:rsidP="00871A63">
      <w:pPr>
        <w:jc w:val="center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ΥΠΕΥΘΥΝΕΣ ΔΗΛΩΣΕΙΣ</w:t>
      </w:r>
    </w:p>
    <w:p w14:paraId="3AF78228" w14:textId="77777777" w:rsidR="00871A63" w:rsidRPr="000E413D" w:rsidRDefault="00871A63" w:rsidP="00871A63">
      <w:pPr>
        <w:jc w:val="center"/>
        <w:rPr>
          <w:rFonts w:ascii="Verdana" w:hAnsi="Verdana" w:cs="Arial"/>
          <w:sz w:val="20"/>
          <w:szCs w:val="20"/>
        </w:rPr>
      </w:pPr>
    </w:p>
    <w:p w14:paraId="444916CB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Α) Σε περίπτωση που υποβάλλει την αίτηση ο/η ωφελούμενος/η</w:t>
      </w:r>
    </w:p>
    <w:p w14:paraId="42FC308E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</w:p>
    <w:p w14:paraId="5FDF8403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Αιτούμαι και υποβάλλω συνημμένα δικαιολογητικά για την παροχή υπηρεσιών από τη Δομή σας, Κ</w:t>
      </w:r>
      <w:r w:rsidR="00E52A8C" w:rsidRPr="000E413D">
        <w:rPr>
          <w:rFonts w:ascii="Verdana" w:hAnsi="Verdana" w:cs="Arial"/>
          <w:sz w:val="20"/>
          <w:szCs w:val="20"/>
        </w:rPr>
        <w:t>Δ</w:t>
      </w:r>
      <w:r w:rsidRPr="000E413D">
        <w:rPr>
          <w:rFonts w:ascii="Verdana" w:hAnsi="Verdana" w:cs="Arial"/>
          <w:sz w:val="20"/>
          <w:szCs w:val="20"/>
        </w:rPr>
        <w:t xml:space="preserve">ΗΦ- Φιλανθρωπικό Σωματείο «Σύλλογος Μέριμνας Παιδιού Κατερίνης» του Επιχειρησιακού </w:t>
      </w:r>
      <w:r w:rsidR="005B6C01" w:rsidRPr="000E413D">
        <w:rPr>
          <w:rFonts w:ascii="Verdana" w:hAnsi="Verdana" w:cs="Arial"/>
          <w:sz w:val="20"/>
          <w:szCs w:val="20"/>
        </w:rPr>
        <w:t>προγράμματος</w:t>
      </w:r>
      <w:r w:rsidRPr="000E413D">
        <w:rPr>
          <w:rFonts w:ascii="Verdana" w:hAnsi="Verdana" w:cs="Arial"/>
          <w:sz w:val="20"/>
          <w:szCs w:val="20"/>
        </w:rPr>
        <w:t xml:space="preserve"> «Κεντρική Μακεδονία), Άξονας Προτεραιότητας ΑΞ09Β του </w:t>
      </w:r>
      <w:r w:rsidR="005B6C01" w:rsidRPr="000E413D">
        <w:rPr>
          <w:rFonts w:ascii="Verdana" w:hAnsi="Verdana" w:cs="Arial"/>
          <w:sz w:val="20"/>
          <w:szCs w:val="20"/>
        </w:rPr>
        <w:t>Εθνικού</w:t>
      </w:r>
      <w:r w:rsidRPr="000E413D">
        <w:rPr>
          <w:rFonts w:ascii="Verdana" w:hAnsi="Verdana" w:cs="Arial"/>
          <w:sz w:val="20"/>
          <w:szCs w:val="20"/>
        </w:rPr>
        <w:t xml:space="preserve"> Στρατηγικού Πλαισίου Αναφοράς (ΕΣΠΑ) για την προγραμματική περίοδο 2014-2020</w:t>
      </w:r>
    </w:p>
    <w:p w14:paraId="1CD84B6C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 xml:space="preserve">Με την </w:t>
      </w:r>
      <w:r w:rsidR="005B6C01" w:rsidRPr="000E413D">
        <w:rPr>
          <w:rFonts w:ascii="Verdana" w:hAnsi="Verdana" w:cs="Arial"/>
          <w:sz w:val="20"/>
          <w:szCs w:val="20"/>
        </w:rPr>
        <w:t>παρούσα</w:t>
      </w:r>
      <w:r w:rsidRPr="000E413D">
        <w:rPr>
          <w:rFonts w:ascii="Verdana" w:hAnsi="Verdana" w:cs="Arial"/>
          <w:sz w:val="20"/>
          <w:szCs w:val="20"/>
        </w:rPr>
        <w:t xml:space="preserve">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πρί προστασίας δεδομένων προσωπικού χαρακτήρα. </w:t>
      </w:r>
    </w:p>
    <w:p w14:paraId="30D22A07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09A32670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53064CA3" w14:textId="77777777" w:rsidR="00871A63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Ο/Η ΑΙΤΩΝ/ΑΙΤΟΥΣΑ</w:t>
      </w:r>
    </w:p>
    <w:p w14:paraId="33B6DAAA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08EF703F" w14:textId="77777777" w:rsidR="00101B91" w:rsidRPr="000E413D" w:rsidRDefault="00154F12" w:rsidP="00154F12">
      <w:pPr>
        <w:tabs>
          <w:tab w:val="left" w:pos="3375"/>
        </w:tabs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ab/>
      </w:r>
    </w:p>
    <w:p w14:paraId="64B1D51C" w14:textId="77777777" w:rsidR="00101B91" w:rsidRPr="002C33C4" w:rsidRDefault="00101B91" w:rsidP="00871A63">
      <w:pPr>
        <w:jc w:val="right"/>
        <w:rPr>
          <w:rFonts w:ascii="Verdana" w:hAnsi="Verdana" w:cs="Arial"/>
          <w:sz w:val="20"/>
          <w:szCs w:val="20"/>
          <w:lang w:val="en-US"/>
        </w:rPr>
      </w:pPr>
      <w:r w:rsidRPr="000E413D">
        <w:rPr>
          <w:rFonts w:ascii="Verdana" w:hAnsi="Verdana" w:cs="Arial"/>
          <w:sz w:val="20"/>
          <w:szCs w:val="20"/>
        </w:rPr>
        <w:t>(ΥΠΟΓΡΑΦΗ-ΟΝΟΜΑΤΕΠΩΝΥΜΟ</w:t>
      </w:r>
      <w:r w:rsidR="002C33C4">
        <w:rPr>
          <w:rFonts w:ascii="Verdana" w:hAnsi="Verdana" w:cs="Arial"/>
          <w:sz w:val="20"/>
          <w:szCs w:val="20"/>
          <w:lang w:val="en-US"/>
        </w:rPr>
        <w:t>)</w:t>
      </w:r>
    </w:p>
    <w:p w14:paraId="1549842B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406015CD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41312B72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165C8351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7626782A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3CDCD6DF" w14:textId="77777777" w:rsidR="00101B91" w:rsidRPr="000E413D" w:rsidRDefault="00101B91" w:rsidP="00101B91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Β) Σε περίπτωση που υποβάλλει την αί</w:t>
      </w:r>
      <w:r w:rsidR="00F67B3B" w:rsidRPr="000E413D">
        <w:rPr>
          <w:rFonts w:ascii="Verdana" w:hAnsi="Verdana" w:cs="Arial"/>
          <w:sz w:val="20"/>
          <w:szCs w:val="20"/>
        </w:rPr>
        <w:t>τηση γονέας/κηδεμόνας/νόμιμος εκπρόσωπος/εκπρόσωπος του ιδρύματος</w:t>
      </w:r>
    </w:p>
    <w:p w14:paraId="7F2C0D56" w14:textId="77777777" w:rsidR="00F67B3B" w:rsidRPr="000E413D" w:rsidRDefault="00F67B3B" w:rsidP="00101B91">
      <w:pPr>
        <w:jc w:val="both"/>
        <w:rPr>
          <w:rFonts w:ascii="Verdana" w:hAnsi="Verdana" w:cs="Arial"/>
          <w:sz w:val="20"/>
          <w:szCs w:val="20"/>
        </w:rPr>
      </w:pPr>
    </w:p>
    <w:p w14:paraId="5808A4C3" w14:textId="77777777" w:rsidR="00F67B3B" w:rsidRPr="000E413D" w:rsidRDefault="005B6C01" w:rsidP="00101B91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Αιτούμαι</w:t>
      </w:r>
      <w:r w:rsidR="00F67B3B" w:rsidRPr="000E413D">
        <w:rPr>
          <w:rFonts w:ascii="Verdana" w:hAnsi="Verdana" w:cs="Arial"/>
          <w:sz w:val="20"/>
          <w:szCs w:val="20"/>
        </w:rPr>
        <w:t xml:space="preserve"> και υποβάλλω συνημμένα δικαιολογητικά για τη</w:t>
      </w:r>
      <w:r w:rsidR="000E413D">
        <w:rPr>
          <w:rFonts w:ascii="Verdana" w:hAnsi="Verdana" w:cs="Arial"/>
          <w:sz w:val="20"/>
          <w:szCs w:val="20"/>
        </w:rPr>
        <w:t xml:space="preserve">ν παροχή υπηρεσιών για τον/την </w:t>
      </w:r>
      <w:r w:rsidR="00F67B3B" w:rsidRPr="000E413D">
        <w:rPr>
          <w:rFonts w:ascii="Verdana" w:hAnsi="Verdana" w:cs="Arial"/>
          <w:sz w:val="20"/>
          <w:szCs w:val="20"/>
        </w:rPr>
        <w:t>ωφελούμενο/ωφελούμενη</w:t>
      </w:r>
      <w:r w:rsidR="000E413D" w:rsidRPr="000E413D">
        <w:rPr>
          <w:rFonts w:ascii="Verdana" w:hAnsi="Verdana" w:cs="Arial"/>
          <w:sz w:val="20"/>
          <w:szCs w:val="20"/>
        </w:rPr>
        <w:t xml:space="preserve"> </w:t>
      </w:r>
      <w:r w:rsidR="00835E8D">
        <w:rPr>
          <w:rFonts w:ascii="Verdana" w:hAnsi="Verdana" w:cs="Arial"/>
          <w:sz w:val="20"/>
          <w:szCs w:val="20"/>
        </w:rPr>
        <w:t>………………………………………………</w:t>
      </w:r>
      <w:r w:rsidR="00F67B3B" w:rsidRPr="000E413D">
        <w:rPr>
          <w:rFonts w:ascii="Verdana" w:hAnsi="Verdana" w:cs="Arial"/>
          <w:sz w:val="20"/>
          <w:szCs w:val="20"/>
        </w:rPr>
        <w:t>που νομίμως</w:t>
      </w:r>
      <w:r w:rsidR="00C509B5" w:rsidRPr="000E413D">
        <w:rPr>
          <w:rFonts w:ascii="Verdana" w:hAnsi="Verdana" w:cs="Arial"/>
          <w:sz w:val="20"/>
          <w:szCs w:val="20"/>
        </w:rPr>
        <w:t xml:space="preserve"> εκπροσωπώ, δυνά</w:t>
      </w:r>
      <w:r w:rsidR="00AA116D">
        <w:rPr>
          <w:rFonts w:ascii="Verdana" w:hAnsi="Verdana" w:cs="Arial"/>
          <w:sz w:val="20"/>
          <w:szCs w:val="20"/>
        </w:rPr>
        <w:t>μει της υπ’ αριθμ……………..</w:t>
      </w:r>
      <w:r w:rsidR="00C509B5" w:rsidRPr="000E413D">
        <w:rPr>
          <w:rFonts w:ascii="Verdana" w:hAnsi="Verdana" w:cs="Arial"/>
          <w:sz w:val="20"/>
          <w:szCs w:val="20"/>
        </w:rPr>
        <w:t>Απόφασης</w:t>
      </w:r>
      <w:r w:rsidR="00E52A8C" w:rsidRPr="000E413D">
        <w:rPr>
          <w:rFonts w:ascii="Verdana" w:hAnsi="Verdana" w:cs="Arial"/>
          <w:sz w:val="20"/>
          <w:szCs w:val="20"/>
        </w:rPr>
        <w:t xml:space="preserve"> Δικαστικής Συμπαράστασης από τη δομή σας, ΚΔΗΦ</w:t>
      </w:r>
      <w:r w:rsidRPr="000E413D">
        <w:rPr>
          <w:rFonts w:ascii="Verdana" w:hAnsi="Verdana" w:cs="Arial"/>
          <w:sz w:val="20"/>
          <w:szCs w:val="20"/>
        </w:rPr>
        <w:t>-Φιλανθρωπικό Σωματείο «Σύλλογος</w:t>
      </w:r>
      <w:r w:rsidR="00E52A8C" w:rsidRPr="000E413D">
        <w:rPr>
          <w:rFonts w:ascii="Verdana" w:hAnsi="Verdana" w:cs="Arial"/>
          <w:sz w:val="20"/>
          <w:szCs w:val="20"/>
        </w:rPr>
        <w:t xml:space="preserve"> Μέριμνας Παιδιού Κατερίνης, του Επιχειρησιακού Προγράμματος </w:t>
      </w:r>
      <w:r w:rsidR="0008061C" w:rsidRPr="000E413D">
        <w:rPr>
          <w:rFonts w:ascii="Verdana" w:hAnsi="Verdana" w:cs="Arial"/>
          <w:sz w:val="20"/>
          <w:szCs w:val="20"/>
        </w:rPr>
        <w:t xml:space="preserve">«Κεντρική Μακεδονία», Άξονας Προτεραιότητας ΑΞ09Β του Εθνικού </w:t>
      </w:r>
      <w:r w:rsidRPr="000E413D">
        <w:rPr>
          <w:rFonts w:ascii="Verdana" w:hAnsi="Verdana" w:cs="Arial"/>
          <w:sz w:val="20"/>
          <w:szCs w:val="20"/>
        </w:rPr>
        <w:t>Στρατηγικού</w:t>
      </w:r>
      <w:r w:rsidR="006C2D52" w:rsidRPr="000E413D">
        <w:rPr>
          <w:rFonts w:ascii="Verdana" w:hAnsi="Verdana" w:cs="Arial"/>
          <w:sz w:val="20"/>
          <w:szCs w:val="20"/>
        </w:rPr>
        <w:t xml:space="preserve"> Πλαισίου</w:t>
      </w:r>
      <w:r w:rsidR="00757765" w:rsidRPr="000E413D">
        <w:rPr>
          <w:rFonts w:ascii="Verdana" w:hAnsi="Verdana" w:cs="Arial"/>
          <w:sz w:val="20"/>
          <w:szCs w:val="20"/>
        </w:rPr>
        <w:t xml:space="preserve">  Αναφοράς (ΕΣΠΑ) για την προγραμματική περίοδο 2014-2020.</w:t>
      </w:r>
    </w:p>
    <w:p w14:paraId="5EA5A4E1" w14:textId="77777777" w:rsidR="00757765" w:rsidRPr="000E413D" w:rsidRDefault="00757765" w:rsidP="00101B91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Με την παρούσα αίτηση δηλώνω σύμφωνα με τις διατάξεις του Ν 2472/97 περί προστασίας δεδομένων προσωπικού χαρακτήρα</w:t>
      </w:r>
    </w:p>
    <w:p w14:paraId="13B335FD" w14:textId="77777777" w:rsidR="00757765" w:rsidRPr="000E413D" w:rsidRDefault="00757765" w:rsidP="00101B91">
      <w:pPr>
        <w:jc w:val="both"/>
        <w:rPr>
          <w:rFonts w:ascii="Verdana" w:hAnsi="Verdana" w:cs="Arial"/>
          <w:sz w:val="20"/>
          <w:szCs w:val="20"/>
        </w:rPr>
      </w:pPr>
    </w:p>
    <w:p w14:paraId="5D2AF41D" w14:textId="77777777" w:rsidR="00757765" w:rsidRPr="000E413D" w:rsidRDefault="00757765" w:rsidP="00101B91">
      <w:pPr>
        <w:jc w:val="both"/>
        <w:rPr>
          <w:rFonts w:ascii="Verdana" w:hAnsi="Verdana" w:cs="Arial"/>
          <w:sz w:val="20"/>
          <w:szCs w:val="20"/>
        </w:rPr>
      </w:pPr>
    </w:p>
    <w:p w14:paraId="53E3E822" w14:textId="77777777" w:rsidR="00757765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Ο/Η ΑΙΤΩΝ/ΑΙΤΟΥΣΑ</w:t>
      </w:r>
    </w:p>
    <w:p w14:paraId="694D33E5" w14:textId="77777777" w:rsidR="00757765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</w:p>
    <w:p w14:paraId="51CCC656" w14:textId="77777777" w:rsidR="00757765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</w:p>
    <w:p w14:paraId="37E1AB88" w14:textId="77777777" w:rsidR="00101B91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(ΥΠΟΓΡΑΦΗ-ΟΝΟΜΑΤΕΠΩΝΥΜΟ</w:t>
      </w:r>
      <w:r w:rsidR="00835E8D">
        <w:rPr>
          <w:rFonts w:ascii="Verdana" w:hAnsi="Verdana" w:cs="Arial"/>
          <w:sz w:val="20"/>
          <w:szCs w:val="20"/>
        </w:rPr>
        <w:t>)</w:t>
      </w:r>
    </w:p>
    <w:sectPr w:rsidR="00101B91" w:rsidRPr="000E413D" w:rsidSect="000E413D">
      <w:headerReference w:type="default" r:id="rId10"/>
      <w:footerReference w:type="default" r:id="rId11"/>
      <w:pgSz w:w="11906" w:h="16838"/>
      <w:pgMar w:top="2521" w:right="1797" w:bottom="1985" w:left="1797" w:header="568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C14A1" w14:textId="77777777" w:rsidR="0029368D" w:rsidRDefault="0029368D" w:rsidP="00456A28">
      <w:r>
        <w:separator/>
      </w:r>
    </w:p>
  </w:endnote>
  <w:endnote w:type="continuationSeparator" w:id="0">
    <w:p w14:paraId="43B55F13" w14:textId="77777777" w:rsidR="0029368D" w:rsidRDefault="0029368D" w:rsidP="00456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48E23" w14:textId="77777777" w:rsidR="00154F12" w:rsidRDefault="005145A7" w:rsidP="00E15C81">
    <w:pPr>
      <w:pStyle w:val="a8"/>
      <w:tabs>
        <w:tab w:val="clear" w:pos="4153"/>
        <w:tab w:val="clear" w:pos="8306"/>
        <w:tab w:val="left" w:pos="3540"/>
      </w:tabs>
      <w:jc w:val="center"/>
    </w:pPr>
    <w:r>
      <w:pict w14:anchorId="6D295E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91.5pt;height:88.5pt">
          <v:imagedata r:id="rId1" o:title="ΔΗΜΟΣΙΟΤΗΤΑ Sticker_EKT_GR_HighRes"/>
        </v:shape>
      </w:pict>
    </w:r>
    <w:r w:rsidR="00154F12" w:rsidRPr="00E650BA">
      <w:t xml:space="preserve">                                                            </w:t>
    </w:r>
  </w:p>
  <w:p w14:paraId="1FCDA411" w14:textId="77777777" w:rsidR="003211C5" w:rsidRPr="00E15C81" w:rsidRDefault="003211C5" w:rsidP="00E15C81">
    <w:pPr>
      <w:pStyle w:val="a8"/>
      <w:tabs>
        <w:tab w:val="clear" w:pos="4153"/>
        <w:tab w:val="clear" w:pos="8306"/>
        <w:tab w:val="left" w:pos="3540"/>
      </w:tabs>
      <w:jc w:val="center"/>
      <w:rPr>
        <w:b/>
        <w:sz w:val="16"/>
        <w:szCs w:val="16"/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E5586" w14:textId="77777777" w:rsidR="0029368D" w:rsidRDefault="0029368D" w:rsidP="00456A28">
      <w:r>
        <w:separator/>
      </w:r>
    </w:p>
  </w:footnote>
  <w:footnote w:type="continuationSeparator" w:id="0">
    <w:p w14:paraId="4D56DC3A" w14:textId="77777777" w:rsidR="0029368D" w:rsidRDefault="0029368D" w:rsidP="00456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DA699" w14:textId="77777777" w:rsidR="005145A7" w:rsidRDefault="005145A7">
    <w:pPr>
      <w:pStyle w:val="a7"/>
    </w:pPr>
    <w:r>
      <w:rPr>
        <w:rFonts w:ascii="Arial" w:hAnsi="Arial" w:cs="Arial"/>
        <w:b/>
        <w:noProof/>
        <w:sz w:val="28"/>
        <w:szCs w:val="28"/>
      </w:rPr>
      <w:tab/>
    </w:r>
    <w:r w:rsidRPr="00913128">
      <w:rPr>
        <w:rFonts w:ascii="Arial" w:hAnsi="Arial" w:cs="Arial"/>
        <w:b/>
        <w:noProof/>
        <w:sz w:val="28"/>
        <w:szCs w:val="28"/>
      </w:rPr>
      <w:pict w14:anchorId="758E3F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5.5pt;height:66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0087"/>
    <w:multiLevelType w:val="hybridMultilevel"/>
    <w:tmpl w:val="EF7E5C40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DB62155"/>
    <w:multiLevelType w:val="hybridMultilevel"/>
    <w:tmpl w:val="5D5C2C76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146B3"/>
    <w:multiLevelType w:val="hybridMultilevel"/>
    <w:tmpl w:val="14C87A9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1756D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1ABB384F"/>
    <w:multiLevelType w:val="hybridMultilevel"/>
    <w:tmpl w:val="96802756"/>
    <w:lvl w:ilvl="0" w:tplc="6BD07D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537600"/>
    <w:multiLevelType w:val="singleLevel"/>
    <w:tmpl w:val="FC700C7E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1EDF117D"/>
    <w:multiLevelType w:val="hybridMultilevel"/>
    <w:tmpl w:val="58BA6E3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B3660"/>
    <w:multiLevelType w:val="hybridMultilevel"/>
    <w:tmpl w:val="8602761C"/>
    <w:lvl w:ilvl="0" w:tplc="6BD07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35807"/>
    <w:multiLevelType w:val="hybridMultilevel"/>
    <w:tmpl w:val="B316D5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13EE4"/>
    <w:multiLevelType w:val="hybridMultilevel"/>
    <w:tmpl w:val="BEDED358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2FE751F"/>
    <w:multiLevelType w:val="hybridMultilevel"/>
    <w:tmpl w:val="5A5CF02A"/>
    <w:lvl w:ilvl="0" w:tplc="F148F85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F58CD"/>
    <w:multiLevelType w:val="hybridMultilevel"/>
    <w:tmpl w:val="CFA44C86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5432AA3"/>
    <w:multiLevelType w:val="hybridMultilevel"/>
    <w:tmpl w:val="A252BEC2"/>
    <w:lvl w:ilvl="0" w:tplc="0DD63DCC">
      <w:numFmt w:val="bullet"/>
      <w:lvlText w:val="-"/>
      <w:lvlJc w:val="left"/>
      <w:pPr>
        <w:ind w:left="840" w:hanging="360"/>
      </w:pPr>
      <w:rPr>
        <w:rFonts w:ascii="Arial" w:eastAsia="Times New Roman" w:hAnsi="Arial" w:hint="default"/>
      </w:rPr>
    </w:lvl>
    <w:lvl w:ilvl="1" w:tplc="0408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5A8976EE"/>
    <w:multiLevelType w:val="hybridMultilevel"/>
    <w:tmpl w:val="10F6F3E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F3872"/>
    <w:multiLevelType w:val="hybridMultilevel"/>
    <w:tmpl w:val="B614C574"/>
    <w:lvl w:ilvl="0" w:tplc="DA14CBD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B023F"/>
    <w:multiLevelType w:val="singleLevel"/>
    <w:tmpl w:val="FC700C7E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69122562"/>
    <w:multiLevelType w:val="hybridMultilevel"/>
    <w:tmpl w:val="5AB07400"/>
    <w:lvl w:ilvl="0" w:tplc="6BD07D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2C1C7B"/>
    <w:multiLevelType w:val="hybridMultilevel"/>
    <w:tmpl w:val="A898764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5"/>
  </w:num>
  <w:num w:numId="10">
    <w:abstractNumId w:val="14"/>
  </w:num>
  <w:num w:numId="11">
    <w:abstractNumId w:val="0"/>
  </w:num>
  <w:num w:numId="12">
    <w:abstractNumId w:val="9"/>
  </w:num>
  <w:num w:numId="13">
    <w:abstractNumId w:val="6"/>
  </w:num>
  <w:num w:numId="14">
    <w:abstractNumId w:val="10"/>
  </w:num>
  <w:num w:numId="15">
    <w:abstractNumId w:val="7"/>
  </w:num>
  <w:num w:numId="16">
    <w:abstractNumId w:val="12"/>
  </w:num>
  <w:num w:numId="17">
    <w:abstractNumId w:val="4"/>
  </w:num>
  <w:num w:numId="18">
    <w:abstractNumId w:val="16"/>
  </w:num>
  <w:num w:numId="19">
    <w:abstractNumId w:val="11"/>
  </w:num>
  <w:num w:numId="20">
    <w:abstractNumId w:val="17"/>
  </w:num>
  <w:num w:numId="21">
    <w:abstractNumId w:val="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1E86"/>
    <w:rsid w:val="0000204B"/>
    <w:rsid w:val="00013F91"/>
    <w:rsid w:val="00021DAE"/>
    <w:rsid w:val="00030332"/>
    <w:rsid w:val="0006178C"/>
    <w:rsid w:val="0006430C"/>
    <w:rsid w:val="00064825"/>
    <w:rsid w:val="00074671"/>
    <w:rsid w:val="0007519D"/>
    <w:rsid w:val="0008061C"/>
    <w:rsid w:val="00083E9B"/>
    <w:rsid w:val="00087BB9"/>
    <w:rsid w:val="00093808"/>
    <w:rsid w:val="0009421F"/>
    <w:rsid w:val="00094490"/>
    <w:rsid w:val="00097F11"/>
    <w:rsid w:val="000B1B58"/>
    <w:rsid w:val="000D2989"/>
    <w:rsid w:val="000E1A29"/>
    <w:rsid w:val="000E413D"/>
    <w:rsid w:val="00101B91"/>
    <w:rsid w:val="001151E2"/>
    <w:rsid w:val="0012008D"/>
    <w:rsid w:val="00121776"/>
    <w:rsid w:val="00130A48"/>
    <w:rsid w:val="00136D9A"/>
    <w:rsid w:val="00146A75"/>
    <w:rsid w:val="001504A8"/>
    <w:rsid w:val="00154F12"/>
    <w:rsid w:val="00163D92"/>
    <w:rsid w:val="00194087"/>
    <w:rsid w:val="001A29CB"/>
    <w:rsid w:val="001B71DF"/>
    <w:rsid w:val="001D0DD4"/>
    <w:rsid w:val="001D1E86"/>
    <w:rsid w:val="001D23C3"/>
    <w:rsid w:val="001D339B"/>
    <w:rsid w:val="001D5AF3"/>
    <w:rsid w:val="001E6562"/>
    <w:rsid w:val="001F0465"/>
    <w:rsid w:val="00201577"/>
    <w:rsid w:val="002133BD"/>
    <w:rsid w:val="002401E3"/>
    <w:rsid w:val="002449A9"/>
    <w:rsid w:val="00246A30"/>
    <w:rsid w:val="002905E5"/>
    <w:rsid w:val="0029134C"/>
    <w:rsid w:val="0029368D"/>
    <w:rsid w:val="00293B96"/>
    <w:rsid w:val="00295E85"/>
    <w:rsid w:val="002972A1"/>
    <w:rsid w:val="002A72EB"/>
    <w:rsid w:val="002B6CFC"/>
    <w:rsid w:val="002C1D8D"/>
    <w:rsid w:val="002C29F3"/>
    <w:rsid w:val="002C33C4"/>
    <w:rsid w:val="002C36F5"/>
    <w:rsid w:val="002D15D0"/>
    <w:rsid w:val="002D3F77"/>
    <w:rsid w:val="002D5983"/>
    <w:rsid w:val="002E1A10"/>
    <w:rsid w:val="002F15AE"/>
    <w:rsid w:val="002F2F0F"/>
    <w:rsid w:val="002F4941"/>
    <w:rsid w:val="00301630"/>
    <w:rsid w:val="003072F5"/>
    <w:rsid w:val="00312363"/>
    <w:rsid w:val="003211C5"/>
    <w:rsid w:val="00323114"/>
    <w:rsid w:val="00323495"/>
    <w:rsid w:val="00324538"/>
    <w:rsid w:val="00331511"/>
    <w:rsid w:val="00334F8A"/>
    <w:rsid w:val="003625E1"/>
    <w:rsid w:val="00367EE2"/>
    <w:rsid w:val="003736F1"/>
    <w:rsid w:val="00380CCA"/>
    <w:rsid w:val="003939E9"/>
    <w:rsid w:val="003B6EB2"/>
    <w:rsid w:val="003B6F89"/>
    <w:rsid w:val="003C4C9F"/>
    <w:rsid w:val="003C7A2C"/>
    <w:rsid w:val="003F00B2"/>
    <w:rsid w:val="00402CB7"/>
    <w:rsid w:val="00407437"/>
    <w:rsid w:val="00413FB2"/>
    <w:rsid w:val="0041540A"/>
    <w:rsid w:val="00422FAD"/>
    <w:rsid w:val="00423923"/>
    <w:rsid w:val="004355AE"/>
    <w:rsid w:val="00442D03"/>
    <w:rsid w:val="00443D44"/>
    <w:rsid w:val="00456A28"/>
    <w:rsid w:val="00456DAE"/>
    <w:rsid w:val="00460574"/>
    <w:rsid w:val="0047403A"/>
    <w:rsid w:val="00475A2A"/>
    <w:rsid w:val="00486300"/>
    <w:rsid w:val="00487896"/>
    <w:rsid w:val="004A04D3"/>
    <w:rsid w:val="004A2840"/>
    <w:rsid w:val="004A4E0D"/>
    <w:rsid w:val="004A69E1"/>
    <w:rsid w:val="004B0863"/>
    <w:rsid w:val="004C02E8"/>
    <w:rsid w:val="004C576E"/>
    <w:rsid w:val="004D1B0F"/>
    <w:rsid w:val="004D2260"/>
    <w:rsid w:val="004D39FF"/>
    <w:rsid w:val="004E2975"/>
    <w:rsid w:val="004F2E72"/>
    <w:rsid w:val="004F57AC"/>
    <w:rsid w:val="00501F72"/>
    <w:rsid w:val="005069EF"/>
    <w:rsid w:val="00510581"/>
    <w:rsid w:val="00513DD4"/>
    <w:rsid w:val="00514353"/>
    <w:rsid w:val="005145A7"/>
    <w:rsid w:val="00514A23"/>
    <w:rsid w:val="00530FE0"/>
    <w:rsid w:val="00540501"/>
    <w:rsid w:val="00556532"/>
    <w:rsid w:val="005610A8"/>
    <w:rsid w:val="005A19D2"/>
    <w:rsid w:val="005A7F8F"/>
    <w:rsid w:val="005B1D17"/>
    <w:rsid w:val="005B6C01"/>
    <w:rsid w:val="005C2107"/>
    <w:rsid w:val="005C64B7"/>
    <w:rsid w:val="005C70D4"/>
    <w:rsid w:val="005C7350"/>
    <w:rsid w:val="005D2261"/>
    <w:rsid w:val="005E3F0F"/>
    <w:rsid w:val="005E6F04"/>
    <w:rsid w:val="005F0FF4"/>
    <w:rsid w:val="005F78F3"/>
    <w:rsid w:val="00603511"/>
    <w:rsid w:val="00622EB4"/>
    <w:rsid w:val="00627687"/>
    <w:rsid w:val="00640529"/>
    <w:rsid w:val="00640A73"/>
    <w:rsid w:val="00640E16"/>
    <w:rsid w:val="00645A71"/>
    <w:rsid w:val="00653112"/>
    <w:rsid w:val="00655D6C"/>
    <w:rsid w:val="00666791"/>
    <w:rsid w:val="006678DB"/>
    <w:rsid w:val="00670627"/>
    <w:rsid w:val="0067105E"/>
    <w:rsid w:val="0067276E"/>
    <w:rsid w:val="006A4434"/>
    <w:rsid w:val="006C2D52"/>
    <w:rsid w:val="006C381C"/>
    <w:rsid w:val="006C39F0"/>
    <w:rsid w:val="006C785C"/>
    <w:rsid w:val="006D1299"/>
    <w:rsid w:val="006D4C42"/>
    <w:rsid w:val="006E0865"/>
    <w:rsid w:val="006F53D4"/>
    <w:rsid w:val="0070312B"/>
    <w:rsid w:val="00705095"/>
    <w:rsid w:val="00714A21"/>
    <w:rsid w:val="00716A7B"/>
    <w:rsid w:val="00725DFA"/>
    <w:rsid w:val="00732DAD"/>
    <w:rsid w:val="00747752"/>
    <w:rsid w:val="00753A6F"/>
    <w:rsid w:val="00757765"/>
    <w:rsid w:val="0076474E"/>
    <w:rsid w:val="0077141C"/>
    <w:rsid w:val="00773DEC"/>
    <w:rsid w:val="00777A18"/>
    <w:rsid w:val="007916A2"/>
    <w:rsid w:val="00793A35"/>
    <w:rsid w:val="00796994"/>
    <w:rsid w:val="007A6C4A"/>
    <w:rsid w:val="007B7E9B"/>
    <w:rsid w:val="007C0E36"/>
    <w:rsid w:val="007D5F89"/>
    <w:rsid w:val="007E0C37"/>
    <w:rsid w:val="007E38A7"/>
    <w:rsid w:val="007E4A91"/>
    <w:rsid w:val="007F4D3F"/>
    <w:rsid w:val="0082399A"/>
    <w:rsid w:val="0083485E"/>
    <w:rsid w:val="00834F28"/>
    <w:rsid w:val="0083549E"/>
    <w:rsid w:val="00835E8D"/>
    <w:rsid w:val="00847E7F"/>
    <w:rsid w:val="008518DB"/>
    <w:rsid w:val="0085346F"/>
    <w:rsid w:val="00856489"/>
    <w:rsid w:val="00871A63"/>
    <w:rsid w:val="008750ED"/>
    <w:rsid w:val="00885F86"/>
    <w:rsid w:val="00886E91"/>
    <w:rsid w:val="008A4DA1"/>
    <w:rsid w:val="008B1528"/>
    <w:rsid w:val="008C26FE"/>
    <w:rsid w:val="009069E2"/>
    <w:rsid w:val="00907B01"/>
    <w:rsid w:val="00912D16"/>
    <w:rsid w:val="00913128"/>
    <w:rsid w:val="0093219F"/>
    <w:rsid w:val="00932980"/>
    <w:rsid w:val="00933616"/>
    <w:rsid w:val="00951322"/>
    <w:rsid w:val="009516DD"/>
    <w:rsid w:val="0096630B"/>
    <w:rsid w:val="009741EC"/>
    <w:rsid w:val="009748D6"/>
    <w:rsid w:val="00976123"/>
    <w:rsid w:val="0099310E"/>
    <w:rsid w:val="009A38D3"/>
    <w:rsid w:val="009B333F"/>
    <w:rsid w:val="009C01FC"/>
    <w:rsid w:val="009D3299"/>
    <w:rsid w:val="009D5EA7"/>
    <w:rsid w:val="009D7FE4"/>
    <w:rsid w:val="009F567B"/>
    <w:rsid w:val="00A00158"/>
    <w:rsid w:val="00A01B84"/>
    <w:rsid w:val="00A27DD0"/>
    <w:rsid w:val="00A40F0D"/>
    <w:rsid w:val="00A501F8"/>
    <w:rsid w:val="00A542A6"/>
    <w:rsid w:val="00A55795"/>
    <w:rsid w:val="00A66C84"/>
    <w:rsid w:val="00A67A72"/>
    <w:rsid w:val="00A764AC"/>
    <w:rsid w:val="00A77033"/>
    <w:rsid w:val="00A82F5D"/>
    <w:rsid w:val="00AA116D"/>
    <w:rsid w:val="00AA1795"/>
    <w:rsid w:val="00AA2267"/>
    <w:rsid w:val="00AA3F71"/>
    <w:rsid w:val="00AB1D17"/>
    <w:rsid w:val="00AB2431"/>
    <w:rsid w:val="00AB79E0"/>
    <w:rsid w:val="00AC1E94"/>
    <w:rsid w:val="00AC1F23"/>
    <w:rsid w:val="00AC6B66"/>
    <w:rsid w:val="00AD0157"/>
    <w:rsid w:val="00AD23FB"/>
    <w:rsid w:val="00AD7475"/>
    <w:rsid w:val="00AE136A"/>
    <w:rsid w:val="00AE13CF"/>
    <w:rsid w:val="00B108C8"/>
    <w:rsid w:val="00B216D5"/>
    <w:rsid w:val="00B22ACE"/>
    <w:rsid w:val="00B25BAD"/>
    <w:rsid w:val="00B537A2"/>
    <w:rsid w:val="00B85638"/>
    <w:rsid w:val="00B87428"/>
    <w:rsid w:val="00BA27FB"/>
    <w:rsid w:val="00BA48A9"/>
    <w:rsid w:val="00BB1DFA"/>
    <w:rsid w:val="00BB348D"/>
    <w:rsid w:val="00BB6716"/>
    <w:rsid w:val="00BC761D"/>
    <w:rsid w:val="00BD2D10"/>
    <w:rsid w:val="00BE7262"/>
    <w:rsid w:val="00BF0D2A"/>
    <w:rsid w:val="00C12C16"/>
    <w:rsid w:val="00C153E0"/>
    <w:rsid w:val="00C154FF"/>
    <w:rsid w:val="00C30755"/>
    <w:rsid w:val="00C3187B"/>
    <w:rsid w:val="00C33376"/>
    <w:rsid w:val="00C40B6D"/>
    <w:rsid w:val="00C461C1"/>
    <w:rsid w:val="00C4770F"/>
    <w:rsid w:val="00C509B5"/>
    <w:rsid w:val="00C60AB7"/>
    <w:rsid w:val="00C7248E"/>
    <w:rsid w:val="00C82AF8"/>
    <w:rsid w:val="00C83388"/>
    <w:rsid w:val="00C870D6"/>
    <w:rsid w:val="00C87C7B"/>
    <w:rsid w:val="00C901C4"/>
    <w:rsid w:val="00CB4DC0"/>
    <w:rsid w:val="00CB4E2B"/>
    <w:rsid w:val="00CB65A1"/>
    <w:rsid w:val="00CC4ED9"/>
    <w:rsid w:val="00CC62D4"/>
    <w:rsid w:val="00CF2424"/>
    <w:rsid w:val="00D005AC"/>
    <w:rsid w:val="00D046E5"/>
    <w:rsid w:val="00D05FA5"/>
    <w:rsid w:val="00D064AC"/>
    <w:rsid w:val="00D1372F"/>
    <w:rsid w:val="00D213CE"/>
    <w:rsid w:val="00D27458"/>
    <w:rsid w:val="00D32760"/>
    <w:rsid w:val="00D34ADD"/>
    <w:rsid w:val="00D405C1"/>
    <w:rsid w:val="00D53794"/>
    <w:rsid w:val="00D630F4"/>
    <w:rsid w:val="00D639C7"/>
    <w:rsid w:val="00D643A2"/>
    <w:rsid w:val="00D77039"/>
    <w:rsid w:val="00D804DB"/>
    <w:rsid w:val="00D92006"/>
    <w:rsid w:val="00D95177"/>
    <w:rsid w:val="00DA04ED"/>
    <w:rsid w:val="00DA38CF"/>
    <w:rsid w:val="00DA3DDD"/>
    <w:rsid w:val="00DB16AE"/>
    <w:rsid w:val="00DB69B3"/>
    <w:rsid w:val="00DC48EC"/>
    <w:rsid w:val="00DC63EA"/>
    <w:rsid w:val="00DC73F9"/>
    <w:rsid w:val="00DE14C2"/>
    <w:rsid w:val="00DE1F53"/>
    <w:rsid w:val="00DE6887"/>
    <w:rsid w:val="00DF140C"/>
    <w:rsid w:val="00DF16AB"/>
    <w:rsid w:val="00E13D7F"/>
    <w:rsid w:val="00E15C81"/>
    <w:rsid w:val="00E24D5C"/>
    <w:rsid w:val="00E32178"/>
    <w:rsid w:val="00E36118"/>
    <w:rsid w:val="00E459A4"/>
    <w:rsid w:val="00E52A8C"/>
    <w:rsid w:val="00E565BD"/>
    <w:rsid w:val="00E73807"/>
    <w:rsid w:val="00E77FD7"/>
    <w:rsid w:val="00E82255"/>
    <w:rsid w:val="00E82BF9"/>
    <w:rsid w:val="00E83D09"/>
    <w:rsid w:val="00E87863"/>
    <w:rsid w:val="00E940D8"/>
    <w:rsid w:val="00EA0595"/>
    <w:rsid w:val="00EA38BD"/>
    <w:rsid w:val="00EA6BE5"/>
    <w:rsid w:val="00EB06F9"/>
    <w:rsid w:val="00EB1ADF"/>
    <w:rsid w:val="00EB5A86"/>
    <w:rsid w:val="00EC2DEE"/>
    <w:rsid w:val="00EC3150"/>
    <w:rsid w:val="00EC32CA"/>
    <w:rsid w:val="00EC3311"/>
    <w:rsid w:val="00EC4A97"/>
    <w:rsid w:val="00ED3995"/>
    <w:rsid w:val="00EF3E40"/>
    <w:rsid w:val="00EF777B"/>
    <w:rsid w:val="00F13ADD"/>
    <w:rsid w:val="00F26C57"/>
    <w:rsid w:val="00F34F87"/>
    <w:rsid w:val="00F473A0"/>
    <w:rsid w:val="00F56124"/>
    <w:rsid w:val="00F6663F"/>
    <w:rsid w:val="00F67B3B"/>
    <w:rsid w:val="00F70A2C"/>
    <w:rsid w:val="00F77AD1"/>
    <w:rsid w:val="00F80CE2"/>
    <w:rsid w:val="00F8402A"/>
    <w:rsid w:val="00F864BE"/>
    <w:rsid w:val="00FC3789"/>
    <w:rsid w:val="00FD518E"/>
    <w:rsid w:val="00FE1A8E"/>
    <w:rsid w:val="00FE61C7"/>
    <w:rsid w:val="00FF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21452AF8"/>
  <w15:chartTrackingRefBased/>
  <w15:docId w15:val="{672ADFC9-4F5E-47AC-B5E9-C2048DC6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741EC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F2F0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"/>
    <w:locked/>
    <w:rsid w:val="002F2F0F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Char"/>
    <w:uiPriority w:val="99"/>
    <w:semiHidden/>
    <w:rsid w:val="00AA3F71"/>
    <w:rPr>
      <w:sz w:val="2"/>
      <w:szCs w:val="20"/>
      <w:lang w:val="x-none" w:eastAsia="x-none"/>
    </w:rPr>
  </w:style>
  <w:style w:type="character" w:customStyle="1" w:styleId="Char">
    <w:name w:val="Κείμενο πλαισίου Char"/>
    <w:link w:val="a3"/>
    <w:uiPriority w:val="99"/>
    <w:semiHidden/>
    <w:locked/>
    <w:rsid w:val="00514353"/>
    <w:rPr>
      <w:rFonts w:cs="Times New Roman"/>
      <w:sz w:val="2"/>
    </w:rPr>
  </w:style>
  <w:style w:type="character" w:styleId="-">
    <w:name w:val="Hyperlink"/>
    <w:uiPriority w:val="99"/>
    <w:rsid w:val="00513DD4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DE1F53"/>
    <w:rPr>
      <w:rFonts w:ascii="Calibri" w:hAnsi="Calibri"/>
      <w:sz w:val="22"/>
      <w:szCs w:val="22"/>
    </w:rPr>
  </w:style>
  <w:style w:type="paragraph" w:styleId="a5">
    <w:name w:val="Body Text"/>
    <w:basedOn w:val="a"/>
    <w:link w:val="Char0"/>
    <w:uiPriority w:val="99"/>
    <w:rsid w:val="002F2F0F"/>
    <w:pPr>
      <w:spacing w:after="120"/>
    </w:pPr>
    <w:rPr>
      <w:lang w:val="x-none" w:eastAsia="x-none"/>
    </w:rPr>
  </w:style>
  <w:style w:type="character" w:customStyle="1" w:styleId="Char0">
    <w:name w:val="Σώμα κειμένου Char"/>
    <w:link w:val="a5"/>
    <w:uiPriority w:val="99"/>
    <w:locked/>
    <w:rsid w:val="002F2F0F"/>
    <w:rPr>
      <w:rFonts w:cs="Times New Roman"/>
      <w:sz w:val="24"/>
      <w:szCs w:val="24"/>
    </w:rPr>
  </w:style>
  <w:style w:type="paragraph" w:styleId="2">
    <w:name w:val="Body Text 2"/>
    <w:basedOn w:val="a"/>
    <w:link w:val="2Char"/>
    <w:uiPriority w:val="99"/>
    <w:rsid w:val="001D23C3"/>
    <w:pPr>
      <w:spacing w:after="120" w:line="480" w:lineRule="auto"/>
    </w:pPr>
    <w:rPr>
      <w:lang w:val="x-none" w:eastAsia="x-none"/>
    </w:rPr>
  </w:style>
  <w:style w:type="character" w:customStyle="1" w:styleId="2Char">
    <w:name w:val="Σώμα κείμενου 2 Char"/>
    <w:link w:val="2"/>
    <w:uiPriority w:val="99"/>
    <w:locked/>
    <w:rsid w:val="001D23C3"/>
    <w:rPr>
      <w:rFonts w:cs="Times New Roman"/>
      <w:sz w:val="24"/>
      <w:szCs w:val="24"/>
    </w:rPr>
  </w:style>
  <w:style w:type="table" w:styleId="a6">
    <w:name w:val="Table Grid"/>
    <w:basedOn w:val="a1"/>
    <w:uiPriority w:val="59"/>
    <w:rsid w:val="009F5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1">
    <w:name w:val="Body Text 21"/>
    <w:basedOn w:val="a"/>
    <w:uiPriority w:val="99"/>
    <w:rsid w:val="00146A75"/>
    <w:pPr>
      <w:spacing w:line="360" w:lineRule="auto"/>
      <w:ind w:right="567"/>
      <w:jc w:val="both"/>
    </w:pPr>
    <w:rPr>
      <w:szCs w:val="20"/>
    </w:rPr>
  </w:style>
  <w:style w:type="paragraph" w:styleId="a7">
    <w:name w:val="header"/>
    <w:basedOn w:val="a"/>
    <w:link w:val="Char1"/>
    <w:rsid w:val="00456A2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1">
    <w:name w:val="Κεφαλίδα Char"/>
    <w:link w:val="a7"/>
    <w:rsid w:val="00456A28"/>
    <w:rPr>
      <w:sz w:val="24"/>
      <w:szCs w:val="24"/>
    </w:rPr>
  </w:style>
  <w:style w:type="paragraph" w:styleId="a8">
    <w:name w:val="footer"/>
    <w:basedOn w:val="a"/>
    <w:link w:val="Char2"/>
    <w:rsid w:val="00456A2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2">
    <w:name w:val="Υποσέλιδο Char"/>
    <w:link w:val="a8"/>
    <w:rsid w:val="00456A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6578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&#928;&#961;&#972;&#964;&#965;&#960;&#945;\&#913;&#955;&#955;&#951;&#955;&#959;&#947;&#961;&#945;&#966;&#943;&#945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31DF1AF540E5C64CB160744A77A1434B" ma:contentTypeVersion="7" ma:contentTypeDescription="Δημιουργία νέου εγγράφου" ma:contentTypeScope="" ma:versionID="0b6958921fd221986d2e6490d77bfbce">
  <xsd:schema xmlns:xsd="http://www.w3.org/2001/XMLSchema" xmlns:xs="http://www.w3.org/2001/XMLSchema" xmlns:p="http://schemas.microsoft.com/office/2006/metadata/properties" xmlns:ns2="b2ec3c21-b717-47dd-a7a5-8fefd0325a5d" targetNamespace="http://schemas.microsoft.com/office/2006/metadata/properties" ma:root="true" ma:fieldsID="af31f7953586403bcfc88f9152880085" ns2:_="">
    <xsd:import namespace="b2ec3c21-b717-47dd-a7a5-8fefd0325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c3c21-b717-47dd-a7a5-8fefd0325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B82B22-B76A-4E0E-B45A-559758197E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9ED045-B828-49F4-8B20-776487EA1211}"/>
</file>

<file path=customXml/itemProps3.xml><?xml version="1.0" encoding="utf-8"?>
<ds:datastoreItem xmlns:ds="http://schemas.openxmlformats.org/officeDocument/2006/customXml" ds:itemID="{BCFF88B1-FEF1-49E4-85CF-16DE97F4E00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Αλληλογραφία.dot</Template>
  <TotalTime>0</TotalTime>
  <Pages>3</Pages>
  <Words>783</Words>
  <Characters>4231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ΕΡΓΑΣΙΑΣ</vt:lpstr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ΕΡΓΑΣΙΑΣ</dc:title>
  <dc:subject>Ανανέωση ισχύος προσφοράς</dc:subject>
  <dc:creator>02</dc:creator>
  <cp:keywords/>
  <cp:lastModifiedBy>Ελένη Ραπουτίκα</cp:lastModifiedBy>
  <cp:revision>2</cp:revision>
  <cp:lastPrinted>2016-06-22T08:42:00Z</cp:lastPrinted>
  <dcterms:created xsi:type="dcterms:W3CDTF">2021-09-17T08:26:00Z</dcterms:created>
  <dcterms:modified xsi:type="dcterms:W3CDTF">2021-09-17T08:26:00Z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0x01010031DF1AF540E5C64CB160744A77A1434B</vt:lpwstr>
  </property>
</Properties>
</file>